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78E71" w14:textId="4B506B35" w:rsidR="00A07F19" w:rsidRDefault="00A07F19" w:rsidP="00FE0969">
      <w:pPr>
        <w:pStyle w:val="Body"/>
        <w:ind w:left="426"/>
        <w:rPr>
          <w:rStyle w:val="PageNumber"/>
          <w:color w:val="000000" w:themeColor="text1"/>
          <w:sz w:val="22"/>
          <w:szCs w:val="22"/>
        </w:rPr>
      </w:pPr>
    </w:p>
    <w:p w14:paraId="176FE502" w14:textId="77777777" w:rsidR="00FE0969" w:rsidRDefault="00FE0969" w:rsidP="00254CC0">
      <w:pPr>
        <w:pStyle w:val="SubHeading1MainText"/>
        <w:jc w:val="left"/>
        <w:rPr>
          <w:rFonts w:ascii="Arial" w:hAnsi="Arial"/>
          <w:b/>
        </w:rPr>
        <w:sectPr w:rsidR="00FE0969" w:rsidSect="00FE096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10" w:h="16840"/>
          <w:pgMar w:top="720" w:right="720" w:bottom="720" w:left="720" w:header="567" w:footer="357" w:gutter="0"/>
          <w:cols w:num="2" w:space="720"/>
          <w:titlePg/>
          <w:docGrid w:linePitch="360"/>
        </w:sectPr>
      </w:pPr>
    </w:p>
    <w:p w14:paraId="48B5C325" w14:textId="5127EA43" w:rsidR="00254CC0" w:rsidRDefault="00201C54" w:rsidP="00254CC0">
      <w:pPr>
        <w:pStyle w:val="Body"/>
        <w:ind w:firstLine="426"/>
        <w:rPr>
          <w:rStyle w:val="PageNumber"/>
          <w:b/>
          <w:bCs/>
          <w:color w:val="44B1AE"/>
          <w:sz w:val="22"/>
          <w:szCs w:val="22"/>
          <w:u w:val="single" w:color="44B1AE"/>
        </w:rPr>
      </w:pPr>
      <w:r w:rsidRPr="00B25504">
        <w:rPr>
          <w:rStyle w:val="PageNumber"/>
          <w:b/>
          <w:bCs/>
          <w:color w:val="44B1AE"/>
          <w:sz w:val="22"/>
          <w:szCs w:val="22"/>
          <w:u w:val="single" w:color="44B1AE"/>
        </w:rPr>
        <w:t>How to add classic Excel Print</w:t>
      </w:r>
      <w:r w:rsidR="00240160" w:rsidRPr="00B25504">
        <w:rPr>
          <w:rStyle w:val="PageNumber"/>
          <w:b/>
          <w:bCs/>
          <w:color w:val="44B1AE"/>
          <w:sz w:val="22"/>
          <w:szCs w:val="22"/>
          <w:u w:val="single" w:color="44B1AE"/>
        </w:rPr>
        <w:t xml:space="preserve"> </w:t>
      </w:r>
      <w:r w:rsidRPr="00B25504">
        <w:rPr>
          <w:rStyle w:val="PageNumber"/>
          <w:b/>
          <w:bCs/>
          <w:color w:val="44B1AE"/>
          <w:sz w:val="22"/>
          <w:szCs w:val="22"/>
          <w:u w:val="single" w:color="44B1AE"/>
        </w:rPr>
        <w:t>Preview to your Excel screen</w:t>
      </w:r>
    </w:p>
    <w:p w14:paraId="0352DCBE" w14:textId="1CEB14AE" w:rsidR="00B25504" w:rsidRDefault="00B25504" w:rsidP="00254CC0">
      <w:pPr>
        <w:pStyle w:val="Body"/>
        <w:ind w:firstLine="426"/>
        <w:rPr>
          <w:rStyle w:val="PageNumber"/>
          <w:b/>
          <w:bCs/>
          <w:color w:val="44B1AE"/>
          <w:sz w:val="22"/>
          <w:szCs w:val="22"/>
          <w:u w:val="single" w:color="44B1AE"/>
        </w:rPr>
      </w:pPr>
    </w:p>
    <w:p w14:paraId="01851EC6" w14:textId="6AFA47F3" w:rsidR="00B25504" w:rsidRDefault="00B25504" w:rsidP="00254CC0">
      <w:pPr>
        <w:pStyle w:val="Body"/>
        <w:ind w:firstLine="426"/>
        <w:rPr>
          <w:rStyle w:val="PageNumber"/>
          <w:b/>
          <w:bCs/>
          <w:color w:val="44B1AE"/>
          <w:sz w:val="22"/>
          <w:szCs w:val="22"/>
          <w:u w:val="single" w:color="44B1AE"/>
        </w:rPr>
      </w:pPr>
    </w:p>
    <w:p w14:paraId="1EA7340F" w14:textId="258FB5D9" w:rsidR="00B25504" w:rsidRDefault="00F801CA" w:rsidP="00254CC0">
      <w:pPr>
        <w:pStyle w:val="Body"/>
        <w:ind w:firstLine="426"/>
        <w:rPr>
          <w:rStyle w:val="PageNumber"/>
          <w:b/>
          <w:bCs/>
          <w:color w:val="44B1AE"/>
          <w:sz w:val="22"/>
          <w:szCs w:val="22"/>
        </w:rPr>
      </w:pPr>
      <w:r w:rsidRPr="00F801CA">
        <w:rPr>
          <w:rStyle w:val="PageNumber"/>
          <w:b/>
          <w:bCs/>
          <w:color w:val="44B1AE"/>
          <w:sz w:val="22"/>
          <w:szCs w:val="22"/>
        </w:rPr>
        <w:t>I</w:t>
      </w:r>
      <w:r>
        <w:rPr>
          <w:rStyle w:val="PageNumber"/>
          <w:b/>
          <w:bCs/>
          <w:color w:val="44B1AE"/>
          <w:sz w:val="22"/>
          <w:szCs w:val="22"/>
        </w:rPr>
        <w:t>ntroduction</w:t>
      </w:r>
    </w:p>
    <w:p w14:paraId="1540115D" w14:textId="55E6D3DB" w:rsidR="00A80385" w:rsidRDefault="00A80385" w:rsidP="00254CC0">
      <w:pPr>
        <w:pStyle w:val="Body"/>
        <w:ind w:firstLine="426"/>
        <w:rPr>
          <w:rStyle w:val="PageNumber"/>
          <w:b/>
          <w:bCs/>
          <w:color w:val="44B1AE"/>
          <w:sz w:val="22"/>
          <w:szCs w:val="22"/>
        </w:rPr>
      </w:pPr>
    </w:p>
    <w:p w14:paraId="135A65CF" w14:textId="632326EC" w:rsidR="00A80385" w:rsidRDefault="00A80385" w:rsidP="00254CC0">
      <w:pPr>
        <w:pStyle w:val="Body"/>
        <w:ind w:firstLine="426"/>
        <w:rPr>
          <w:rStyle w:val="PageNumber"/>
          <w:color w:val="auto"/>
          <w:sz w:val="22"/>
          <w:szCs w:val="22"/>
        </w:rPr>
      </w:pPr>
      <w:r w:rsidRPr="00A80385">
        <w:rPr>
          <w:rStyle w:val="PageNumber"/>
          <w:color w:val="auto"/>
          <w:sz w:val="22"/>
          <w:szCs w:val="22"/>
        </w:rPr>
        <w:t>Do you remember the old Pr</w:t>
      </w:r>
      <w:r>
        <w:rPr>
          <w:rStyle w:val="PageNumber"/>
          <w:color w:val="auto"/>
          <w:sz w:val="22"/>
          <w:szCs w:val="22"/>
        </w:rPr>
        <w:t>int Preview screen from “classic” Excel</w:t>
      </w:r>
      <w:r w:rsidR="006E4A34">
        <w:rPr>
          <w:rStyle w:val="PageNumber"/>
          <w:color w:val="auto"/>
          <w:sz w:val="22"/>
          <w:szCs w:val="22"/>
        </w:rPr>
        <w:t xml:space="preserve"> – and how useful it was</w:t>
      </w:r>
      <w:r>
        <w:rPr>
          <w:rStyle w:val="PageNumber"/>
          <w:color w:val="auto"/>
          <w:sz w:val="22"/>
          <w:szCs w:val="22"/>
        </w:rPr>
        <w:t>?</w:t>
      </w:r>
    </w:p>
    <w:p w14:paraId="569911A3" w14:textId="49467541" w:rsidR="006E4A34" w:rsidRDefault="006E4A34" w:rsidP="00254CC0">
      <w:pPr>
        <w:pStyle w:val="Body"/>
        <w:ind w:firstLine="426"/>
        <w:rPr>
          <w:rStyle w:val="PageNumber"/>
          <w:color w:val="auto"/>
          <w:sz w:val="22"/>
          <w:szCs w:val="22"/>
        </w:rPr>
      </w:pPr>
    </w:p>
    <w:p w14:paraId="2F0D0CB1" w14:textId="29E08559" w:rsidR="006E4A34" w:rsidRPr="00A80385" w:rsidRDefault="003123F6" w:rsidP="00254CC0">
      <w:pPr>
        <w:pStyle w:val="Body"/>
        <w:ind w:firstLine="426"/>
        <w:rPr>
          <w:rStyle w:val="PageNumber"/>
          <w:color w:val="auto"/>
          <w:sz w:val="22"/>
          <w:szCs w:val="22"/>
        </w:rPr>
      </w:pPr>
      <w:r w:rsidRPr="003123F6">
        <w:rPr>
          <w:rStyle w:val="PageNumber"/>
          <w:noProof/>
          <w:color w:val="auto"/>
          <w:sz w:val="22"/>
          <w:szCs w:val="22"/>
        </w:rPr>
        <w:drawing>
          <wp:inline distT="0" distB="0" distL="0" distR="0" wp14:anchorId="25687C4D" wp14:editId="04B971CC">
            <wp:extent cx="3887180" cy="2387600"/>
            <wp:effectExtent l="0" t="0" r="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2295" cy="239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81780" w14:textId="210A7852" w:rsidR="00F801CA" w:rsidRDefault="00F801CA" w:rsidP="00254CC0">
      <w:pPr>
        <w:pStyle w:val="Body"/>
        <w:ind w:firstLine="426"/>
        <w:rPr>
          <w:rStyle w:val="PageNumber"/>
          <w:b/>
          <w:bCs/>
          <w:color w:val="44B1AE"/>
          <w:sz w:val="22"/>
          <w:szCs w:val="22"/>
        </w:rPr>
      </w:pPr>
    </w:p>
    <w:p w14:paraId="29B6AE25" w14:textId="60437870" w:rsidR="00F801CA" w:rsidRDefault="00F801CA" w:rsidP="00254CC0">
      <w:pPr>
        <w:pStyle w:val="Body"/>
        <w:ind w:firstLine="426"/>
        <w:rPr>
          <w:rStyle w:val="PageNumber"/>
          <w:b/>
          <w:bCs/>
          <w:color w:val="44B1AE"/>
          <w:sz w:val="22"/>
          <w:szCs w:val="22"/>
        </w:rPr>
      </w:pPr>
    </w:p>
    <w:p w14:paraId="177046F8" w14:textId="77777777" w:rsidR="00F801CA" w:rsidRPr="00F801CA" w:rsidRDefault="00F801CA" w:rsidP="00254CC0">
      <w:pPr>
        <w:pStyle w:val="Body"/>
        <w:ind w:firstLine="426"/>
        <w:rPr>
          <w:rStyle w:val="PageNumber"/>
          <w:b/>
          <w:bCs/>
          <w:color w:val="44B1AE"/>
          <w:sz w:val="22"/>
          <w:szCs w:val="22"/>
        </w:rPr>
      </w:pPr>
    </w:p>
    <w:p w14:paraId="338C7955" w14:textId="462A544D" w:rsidR="00201C54" w:rsidRDefault="003123F6" w:rsidP="003123F6">
      <w:pPr>
        <w:pStyle w:val="Body"/>
        <w:rPr>
          <w:rStyle w:val="PageNumber"/>
          <w:color w:val="000000" w:themeColor="text1"/>
          <w:sz w:val="22"/>
          <w:szCs w:val="22"/>
        </w:rPr>
      </w:pPr>
      <w:r>
        <w:rPr>
          <w:rStyle w:val="PageNumber"/>
          <w:color w:val="000000" w:themeColor="text1"/>
          <w:sz w:val="22"/>
          <w:szCs w:val="22"/>
        </w:rPr>
        <w:t xml:space="preserve">Well, it only takes a few clicks to get it onto your </w:t>
      </w:r>
      <w:r w:rsidR="003176AD">
        <w:rPr>
          <w:rStyle w:val="PageNumber"/>
          <w:color w:val="000000" w:themeColor="text1"/>
          <w:sz w:val="22"/>
          <w:szCs w:val="22"/>
        </w:rPr>
        <w:t xml:space="preserve">Quick </w:t>
      </w:r>
      <w:r w:rsidR="00605D12">
        <w:rPr>
          <w:rStyle w:val="PageNumber"/>
          <w:color w:val="000000" w:themeColor="text1"/>
          <w:sz w:val="22"/>
          <w:szCs w:val="22"/>
        </w:rPr>
        <w:t xml:space="preserve">Access </w:t>
      </w:r>
      <w:r w:rsidR="003176AD">
        <w:rPr>
          <w:rStyle w:val="PageNumber"/>
          <w:color w:val="000000" w:themeColor="text1"/>
          <w:sz w:val="22"/>
          <w:szCs w:val="22"/>
        </w:rPr>
        <w:t>toolbar above the Excel ribbon!</w:t>
      </w:r>
    </w:p>
    <w:p w14:paraId="6B903099" w14:textId="15A54104" w:rsidR="003176AD" w:rsidRDefault="003176AD" w:rsidP="003123F6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7FBBEB6D" w14:textId="06368414" w:rsidR="003176AD" w:rsidRDefault="003176AD" w:rsidP="003123F6">
      <w:pPr>
        <w:pStyle w:val="Body"/>
        <w:rPr>
          <w:rStyle w:val="PageNumber"/>
          <w:color w:val="000000" w:themeColor="text1"/>
          <w:sz w:val="22"/>
          <w:szCs w:val="22"/>
        </w:rPr>
      </w:pPr>
      <w:r>
        <w:rPr>
          <w:rStyle w:val="PageNumber"/>
          <w:color w:val="000000" w:themeColor="text1"/>
          <w:sz w:val="22"/>
          <w:szCs w:val="22"/>
        </w:rPr>
        <w:t>Here’s how you get it back …</w:t>
      </w:r>
      <w:proofErr w:type="gramStart"/>
      <w:r>
        <w:rPr>
          <w:rStyle w:val="PageNumber"/>
          <w:color w:val="000000" w:themeColor="text1"/>
          <w:sz w:val="22"/>
          <w:szCs w:val="22"/>
        </w:rPr>
        <w:t>…..</w:t>
      </w:r>
      <w:proofErr w:type="gramEnd"/>
    </w:p>
    <w:p w14:paraId="74759EA5" w14:textId="5F5426A9" w:rsidR="003176AD" w:rsidRDefault="003176AD" w:rsidP="003123F6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3A5C1203" w14:textId="77777777" w:rsidR="003176AD" w:rsidRPr="003123F6" w:rsidRDefault="003176AD" w:rsidP="003123F6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3C0675C1" w14:textId="7E3945E2" w:rsidR="00B25504" w:rsidRDefault="003176AD" w:rsidP="003176AD">
      <w:pPr>
        <w:pStyle w:val="Body"/>
        <w:rPr>
          <w:rStyle w:val="PageNumber"/>
          <w:b/>
          <w:bCs/>
          <w:color w:val="44B1AE"/>
          <w:sz w:val="22"/>
          <w:szCs w:val="22"/>
        </w:rPr>
      </w:pPr>
      <w:r w:rsidRPr="003176AD">
        <w:rPr>
          <w:rStyle w:val="PageNumber"/>
          <w:b/>
          <w:bCs/>
          <w:color w:val="44B1AE"/>
          <w:sz w:val="22"/>
          <w:szCs w:val="22"/>
        </w:rPr>
        <w:t>Methodology</w:t>
      </w:r>
    </w:p>
    <w:p w14:paraId="763AEABB" w14:textId="28F36F69" w:rsidR="003176AD" w:rsidRDefault="003176AD" w:rsidP="003176AD">
      <w:pPr>
        <w:pStyle w:val="Body"/>
        <w:rPr>
          <w:rStyle w:val="PageNumber"/>
          <w:b/>
          <w:bCs/>
          <w:color w:val="44B1AE"/>
          <w:sz w:val="22"/>
          <w:szCs w:val="22"/>
        </w:rPr>
      </w:pPr>
    </w:p>
    <w:p w14:paraId="1E05C851" w14:textId="227D076A" w:rsidR="003176AD" w:rsidRDefault="003176AD" w:rsidP="003176AD">
      <w:pPr>
        <w:pStyle w:val="Body"/>
        <w:rPr>
          <w:rStyle w:val="PageNumber"/>
          <w:b/>
          <w:bCs/>
          <w:color w:val="auto"/>
          <w:sz w:val="22"/>
          <w:szCs w:val="22"/>
        </w:rPr>
      </w:pPr>
    </w:p>
    <w:p w14:paraId="31922CC0" w14:textId="29DEFD3C" w:rsidR="000A7775" w:rsidRDefault="00605D12" w:rsidP="00605D12">
      <w:pPr>
        <w:pStyle w:val="Body"/>
        <w:numPr>
          <w:ilvl w:val="0"/>
          <w:numId w:val="5"/>
        </w:numPr>
        <w:rPr>
          <w:rStyle w:val="PageNumber"/>
          <w:color w:val="auto"/>
          <w:sz w:val="22"/>
          <w:szCs w:val="22"/>
        </w:rPr>
      </w:pPr>
      <w:r>
        <w:rPr>
          <w:rStyle w:val="PageNumber"/>
          <w:color w:val="auto"/>
          <w:sz w:val="22"/>
          <w:szCs w:val="22"/>
        </w:rPr>
        <w:t xml:space="preserve">Gain access to the </w:t>
      </w:r>
      <w:r w:rsidRPr="00605D12">
        <w:rPr>
          <w:rStyle w:val="PageNumber"/>
          <w:color w:val="44B1AE"/>
          <w:sz w:val="22"/>
          <w:szCs w:val="22"/>
        </w:rPr>
        <w:t>Quick Access toolbar</w:t>
      </w:r>
      <w:r>
        <w:rPr>
          <w:rStyle w:val="PageNumber"/>
          <w:color w:val="auto"/>
          <w:sz w:val="22"/>
          <w:szCs w:val="22"/>
        </w:rPr>
        <w:t xml:space="preserve">.  Select the </w:t>
      </w:r>
      <w:proofErr w:type="gramStart"/>
      <w:r>
        <w:rPr>
          <w:rStyle w:val="PageNumber"/>
          <w:color w:val="auto"/>
          <w:sz w:val="22"/>
          <w:szCs w:val="22"/>
        </w:rPr>
        <w:t>drop down</w:t>
      </w:r>
      <w:proofErr w:type="gramEnd"/>
      <w:r>
        <w:rPr>
          <w:rStyle w:val="PageNumber"/>
          <w:color w:val="auto"/>
          <w:sz w:val="22"/>
          <w:szCs w:val="22"/>
        </w:rPr>
        <w:t xml:space="preserve"> box above the Excel ribbon</w:t>
      </w:r>
      <w:r w:rsidR="00D124F8">
        <w:rPr>
          <w:rStyle w:val="PageNumber"/>
          <w:color w:val="auto"/>
          <w:sz w:val="22"/>
          <w:szCs w:val="22"/>
        </w:rPr>
        <w:t xml:space="preserve"> as per below</w:t>
      </w:r>
    </w:p>
    <w:p w14:paraId="2EC4560F" w14:textId="3D264FF2" w:rsidR="00BF6459" w:rsidRDefault="00BF6459" w:rsidP="00BF6459">
      <w:pPr>
        <w:pStyle w:val="Body"/>
        <w:rPr>
          <w:rStyle w:val="PageNumber"/>
          <w:color w:val="auto"/>
          <w:sz w:val="22"/>
          <w:szCs w:val="22"/>
        </w:rPr>
      </w:pPr>
    </w:p>
    <w:p w14:paraId="01D5D03C" w14:textId="4DCC24C1" w:rsidR="00BF6459" w:rsidRDefault="00FF5628" w:rsidP="00BF6459">
      <w:pPr>
        <w:pStyle w:val="Body"/>
        <w:rPr>
          <w:rStyle w:val="PageNumber"/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bdr w:val="none" w:sz="0" w:space="0" w:color="aut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DC64F1" wp14:editId="45B3EE6A">
                <wp:simplePos x="0" y="0"/>
                <wp:positionH relativeFrom="column">
                  <wp:posOffset>3568065</wp:posOffset>
                </wp:positionH>
                <wp:positionV relativeFrom="paragraph">
                  <wp:posOffset>2529840</wp:posOffset>
                </wp:positionV>
                <wp:extent cx="850900" cy="273050"/>
                <wp:effectExtent l="19050" t="19050" r="2540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73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44B1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029617" id="Oval 7" o:spid="_x0000_s1026" style="position:absolute;margin-left:280.95pt;margin-top:199.2pt;width:67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" filled="f" strokecolor="#44b1ae" strokeweight="2.25pt">
                <v:stroke joinstyle="miter"/>
              </v:oval>
            </w:pict>
          </mc:Fallback>
        </mc:AlternateContent>
      </w:r>
      <w:r w:rsidR="00FD2D18">
        <w:rPr>
          <w:noProof/>
          <w:color w:val="auto"/>
          <w:sz w:val="22"/>
          <w:szCs w:val="22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E9406" wp14:editId="30F3F1AE">
                <wp:simplePos x="0" y="0"/>
                <wp:positionH relativeFrom="column">
                  <wp:posOffset>3307715</wp:posOffset>
                </wp:positionH>
                <wp:positionV relativeFrom="paragraph">
                  <wp:posOffset>123190</wp:posOffset>
                </wp:positionV>
                <wp:extent cx="520700" cy="247650"/>
                <wp:effectExtent l="19050" t="19050" r="1270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44B1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0FDD8D" id="Oval 6" o:spid="_x0000_s1026" style="position:absolute;margin-left:260.45pt;margin-top:9.7pt;width:41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" filled="f" strokecolor="#44b1ae" strokeweight="2.25pt">
                <v:stroke joinstyle="miter"/>
              </v:oval>
            </w:pict>
          </mc:Fallback>
        </mc:AlternateContent>
      </w:r>
      <w:r w:rsidR="00FD2D18" w:rsidRPr="00FD2D18">
        <w:rPr>
          <w:rStyle w:val="PageNumber"/>
          <w:noProof/>
          <w:color w:val="auto"/>
          <w:sz w:val="22"/>
          <w:szCs w:val="22"/>
        </w:rPr>
        <w:drawing>
          <wp:inline distT="0" distB="0" distL="0" distR="0" wp14:anchorId="47CBDE54" wp14:editId="443EDC28">
            <wp:extent cx="4629150" cy="30923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5325" cy="30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9423F" w14:textId="77777777" w:rsidR="00605D12" w:rsidRPr="000A7775" w:rsidRDefault="00605D12" w:rsidP="00605D12">
      <w:pPr>
        <w:pStyle w:val="Body"/>
        <w:rPr>
          <w:rStyle w:val="PageNumber"/>
          <w:color w:val="auto"/>
          <w:sz w:val="22"/>
          <w:szCs w:val="22"/>
        </w:rPr>
      </w:pPr>
    </w:p>
    <w:p w14:paraId="4D1D6F91" w14:textId="7D4DF05A" w:rsidR="000A7775" w:rsidRDefault="000A7775" w:rsidP="003176AD">
      <w:pPr>
        <w:pStyle w:val="Body"/>
        <w:rPr>
          <w:rStyle w:val="PageNumber"/>
          <w:b/>
          <w:bCs/>
          <w:color w:val="auto"/>
          <w:sz w:val="22"/>
          <w:szCs w:val="22"/>
        </w:rPr>
      </w:pPr>
    </w:p>
    <w:p w14:paraId="320AB55E" w14:textId="77777777" w:rsidR="000A7775" w:rsidRPr="000A7775" w:rsidRDefault="000A7775" w:rsidP="003176AD">
      <w:pPr>
        <w:pStyle w:val="Body"/>
        <w:rPr>
          <w:rStyle w:val="PageNumber"/>
          <w:b/>
          <w:bCs/>
          <w:color w:val="auto"/>
          <w:sz w:val="22"/>
          <w:szCs w:val="22"/>
        </w:rPr>
      </w:pPr>
    </w:p>
    <w:p w14:paraId="5CAA34D6" w14:textId="77777777" w:rsidR="00B25504" w:rsidRDefault="00B25504" w:rsidP="00254CC0">
      <w:pPr>
        <w:pStyle w:val="Body"/>
        <w:ind w:firstLine="426"/>
        <w:rPr>
          <w:rStyle w:val="PageNumber"/>
          <w:b/>
          <w:bCs/>
          <w:color w:val="000000" w:themeColor="text1"/>
          <w:sz w:val="22"/>
          <w:szCs w:val="22"/>
        </w:rPr>
      </w:pPr>
    </w:p>
    <w:p w14:paraId="6A7A0188" w14:textId="009F5FE2" w:rsidR="003B5EC0" w:rsidRDefault="00FF5628" w:rsidP="00FF5628">
      <w:pPr>
        <w:pStyle w:val="Body"/>
        <w:numPr>
          <w:ilvl w:val="0"/>
          <w:numId w:val="5"/>
        </w:numPr>
        <w:rPr>
          <w:rStyle w:val="PageNumber"/>
          <w:color w:val="000000" w:themeColor="text1"/>
          <w:sz w:val="22"/>
          <w:szCs w:val="22"/>
        </w:rPr>
      </w:pPr>
      <w:r>
        <w:rPr>
          <w:rStyle w:val="PageNumber"/>
          <w:color w:val="000000" w:themeColor="text1"/>
          <w:sz w:val="22"/>
          <w:szCs w:val="22"/>
        </w:rPr>
        <w:t xml:space="preserve">Select </w:t>
      </w:r>
      <w:r w:rsidRPr="00FF5628">
        <w:rPr>
          <w:rStyle w:val="PageNumber"/>
          <w:color w:val="44B1AE"/>
          <w:sz w:val="22"/>
          <w:szCs w:val="22"/>
        </w:rPr>
        <w:t xml:space="preserve">More </w:t>
      </w:r>
      <w:proofErr w:type="gramStart"/>
      <w:r w:rsidRPr="00FF5628">
        <w:rPr>
          <w:rStyle w:val="PageNumber"/>
          <w:color w:val="44B1AE"/>
          <w:sz w:val="22"/>
          <w:szCs w:val="22"/>
        </w:rPr>
        <w:t>Commands</w:t>
      </w:r>
      <w:r>
        <w:rPr>
          <w:rStyle w:val="PageNumber"/>
          <w:color w:val="000000" w:themeColor="text1"/>
          <w:sz w:val="22"/>
          <w:szCs w:val="22"/>
        </w:rPr>
        <w:t xml:space="preserve">  -</w:t>
      </w:r>
      <w:proofErr w:type="gramEnd"/>
      <w:r w:rsidR="00D124F8">
        <w:rPr>
          <w:rStyle w:val="PageNumber"/>
          <w:color w:val="000000" w:themeColor="text1"/>
          <w:sz w:val="22"/>
          <w:szCs w:val="22"/>
        </w:rPr>
        <w:t xml:space="preserve"> </w:t>
      </w:r>
      <w:r>
        <w:rPr>
          <w:rStyle w:val="PageNumber"/>
          <w:color w:val="000000" w:themeColor="text1"/>
          <w:sz w:val="22"/>
          <w:szCs w:val="22"/>
        </w:rPr>
        <w:t>as per the screenshot above</w:t>
      </w:r>
      <w:r w:rsidR="003B5EC0">
        <w:rPr>
          <w:rStyle w:val="PageNumber"/>
          <w:color w:val="000000" w:themeColor="text1"/>
          <w:sz w:val="22"/>
          <w:szCs w:val="22"/>
        </w:rPr>
        <w:br/>
      </w:r>
    </w:p>
    <w:p w14:paraId="778E874A" w14:textId="19A513E3" w:rsidR="003B5EC0" w:rsidRPr="003B5EC0" w:rsidRDefault="003B5EC0" w:rsidP="003B5EC0">
      <w:pPr>
        <w:pStyle w:val="Body"/>
        <w:numPr>
          <w:ilvl w:val="0"/>
          <w:numId w:val="5"/>
        </w:numPr>
        <w:rPr>
          <w:rStyle w:val="PageNumber"/>
          <w:color w:val="000000" w:themeColor="text1"/>
          <w:sz w:val="22"/>
          <w:szCs w:val="22"/>
        </w:rPr>
      </w:pPr>
      <w:r w:rsidRPr="003B5EC0">
        <w:rPr>
          <w:rStyle w:val="PageNumber"/>
          <w:color w:val="000000" w:themeColor="text1"/>
          <w:sz w:val="22"/>
          <w:szCs w:val="22"/>
        </w:rPr>
        <w:t xml:space="preserve">This will bring up the </w:t>
      </w:r>
      <w:r w:rsidRPr="003B5EC0">
        <w:rPr>
          <w:rStyle w:val="PageNumber"/>
          <w:color w:val="44B1AE"/>
          <w:sz w:val="22"/>
          <w:szCs w:val="22"/>
        </w:rPr>
        <w:t xml:space="preserve">Excel options </w:t>
      </w:r>
      <w:r w:rsidRPr="003B5EC0">
        <w:rPr>
          <w:rStyle w:val="PageNumber"/>
          <w:color w:val="000000" w:themeColor="text1"/>
          <w:sz w:val="22"/>
          <w:szCs w:val="22"/>
        </w:rPr>
        <w:t>box ….</w:t>
      </w:r>
      <w:r w:rsidRPr="003B5EC0">
        <w:rPr>
          <w:rStyle w:val="PageNumber"/>
          <w:color w:val="000000" w:themeColor="text1"/>
          <w:sz w:val="22"/>
          <w:szCs w:val="22"/>
        </w:rPr>
        <w:br/>
      </w:r>
    </w:p>
    <w:p w14:paraId="57D05789" w14:textId="1CE92FC4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09C343B4" w14:textId="38DA3916" w:rsidR="003B5EC0" w:rsidRDefault="001F3E57" w:rsidP="003B5EC0">
      <w:pPr>
        <w:pStyle w:val="Body"/>
        <w:rPr>
          <w:rStyle w:val="PageNumber"/>
          <w:color w:val="000000" w:themeColor="text1"/>
          <w:sz w:val="22"/>
          <w:szCs w:val="22"/>
        </w:rPr>
      </w:pPr>
      <w:r>
        <w:rPr>
          <w:noProof/>
          <w:color w:val="auto"/>
          <w:sz w:val="22"/>
          <w:szCs w:val="22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516F2E" wp14:editId="08260D01">
                <wp:simplePos x="0" y="0"/>
                <wp:positionH relativeFrom="column">
                  <wp:posOffset>653415</wp:posOffset>
                </wp:positionH>
                <wp:positionV relativeFrom="paragraph">
                  <wp:posOffset>297180</wp:posOffset>
                </wp:positionV>
                <wp:extent cx="1231900" cy="400050"/>
                <wp:effectExtent l="19050" t="19050" r="2540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44B1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9E798" id="Oval 24" o:spid="_x0000_s1026" style="position:absolute;margin-left:51.45pt;margin-top:23.4pt;width:97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" filled="f" strokecolor="#44b1ae" strokeweight="2.25pt">
                <v:stroke joinstyle="miter"/>
              </v:oval>
            </w:pict>
          </mc:Fallback>
        </mc:AlternateContent>
      </w:r>
      <w:r w:rsidR="003B5EC0" w:rsidRPr="003B5EC0">
        <w:rPr>
          <w:rStyle w:val="PageNumber"/>
          <w:noProof/>
          <w:color w:val="000000" w:themeColor="text1"/>
          <w:sz w:val="22"/>
          <w:szCs w:val="22"/>
        </w:rPr>
        <w:drawing>
          <wp:inline distT="0" distB="0" distL="0" distR="0" wp14:anchorId="39F54105" wp14:editId="46741A73">
            <wp:extent cx="3829405" cy="31369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7873" cy="314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EC0">
        <w:rPr>
          <w:rStyle w:val="PageNumber"/>
          <w:color w:val="000000" w:themeColor="text1"/>
          <w:sz w:val="22"/>
          <w:szCs w:val="22"/>
        </w:rPr>
        <w:t xml:space="preserve"> </w:t>
      </w:r>
    </w:p>
    <w:p w14:paraId="4E67EA29" w14:textId="038F0B27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21AB8BFF" w14:textId="4D266B49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55EEAB75" w14:textId="40347C79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3898070C" w14:textId="0A327113" w:rsidR="003B5EC0" w:rsidRDefault="00922177" w:rsidP="003B5EC0">
      <w:pPr>
        <w:pStyle w:val="Body"/>
        <w:numPr>
          <w:ilvl w:val="0"/>
          <w:numId w:val="5"/>
        </w:numPr>
        <w:rPr>
          <w:rStyle w:val="PageNumber"/>
          <w:color w:val="000000" w:themeColor="text1"/>
          <w:sz w:val="22"/>
          <w:szCs w:val="22"/>
        </w:rPr>
      </w:pPr>
      <w:r>
        <w:rPr>
          <w:rStyle w:val="PageNumber"/>
          <w:color w:val="000000" w:themeColor="text1"/>
          <w:sz w:val="22"/>
          <w:szCs w:val="22"/>
        </w:rPr>
        <w:t xml:space="preserve">Click on the </w:t>
      </w:r>
      <w:r w:rsidRPr="00922177">
        <w:rPr>
          <w:rStyle w:val="PageNumber"/>
          <w:color w:val="44B1AE"/>
          <w:sz w:val="22"/>
          <w:szCs w:val="22"/>
        </w:rPr>
        <w:t xml:space="preserve">Choose command </w:t>
      </w:r>
      <w:r>
        <w:rPr>
          <w:rStyle w:val="PageNumber"/>
          <w:color w:val="000000" w:themeColor="text1"/>
          <w:sz w:val="22"/>
          <w:szCs w:val="22"/>
        </w:rPr>
        <w:t>from drop-down box</w:t>
      </w:r>
      <w:r w:rsidR="00876699">
        <w:rPr>
          <w:rStyle w:val="PageNumber"/>
          <w:color w:val="000000" w:themeColor="text1"/>
          <w:sz w:val="22"/>
          <w:szCs w:val="22"/>
        </w:rPr>
        <w:t xml:space="preserve"> – currently set at </w:t>
      </w:r>
      <w:r w:rsidR="00876699" w:rsidRPr="00876699">
        <w:rPr>
          <w:rStyle w:val="PageNumber"/>
          <w:color w:val="44B1AE"/>
          <w:sz w:val="22"/>
          <w:szCs w:val="22"/>
        </w:rPr>
        <w:t>Popular Commands</w:t>
      </w:r>
    </w:p>
    <w:p w14:paraId="01682525" w14:textId="1365A08F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3CCD568E" w14:textId="2C7E6B4D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08E745BD" w14:textId="2B6B1231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45A5B3EC" w14:textId="00F44193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358459E7" w14:textId="66C472D3" w:rsidR="003B5EC0" w:rsidRDefault="00B91B99" w:rsidP="003B5EC0">
      <w:pPr>
        <w:pStyle w:val="Body"/>
        <w:rPr>
          <w:rStyle w:val="PageNumber"/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bdr w:val="none" w:sz="0" w:space="0" w:color="auto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7602B7" wp14:editId="62870F4F">
                <wp:simplePos x="0" y="0"/>
                <wp:positionH relativeFrom="column">
                  <wp:posOffset>805815</wp:posOffset>
                </wp:positionH>
                <wp:positionV relativeFrom="paragraph">
                  <wp:posOffset>948690</wp:posOffset>
                </wp:positionV>
                <wp:extent cx="1866900" cy="266700"/>
                <wp:effectExtent l="19050" t="1905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44B1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BE54D8" id="Oval 12" o:spid="_x0000_s1026" style="position:absolute;margin-left:63.45pt;margin-top:74.7pt;width:147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" filled="f" strokecolor="#44b1ae" strokeweight="2.25pt">
                <v:stroke joinstyle="miter"/>
              </v:oval>
            </w:pict>
          </mc:Fallback>
        </mc:AlternateContent>
      </w:r>
      <w:r w:rsidR="00964C82">
        <w:rPr>
          <w:noProof/>
          <w:color w:val="000000" w:themeColor="text1"/>
          <w:sz w:val="22"/>
          <w:szCs w:val="22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32364F" wp14:editId="0A80DAB0">
                <wp:simplePos x="0" y="0"/>
                <wp:positionH relativeFrom="column">
                  <wp:posOffset>780415</wp:posOffset>
                </wp:positionH>
                <wp:positionV relativeFrom="paragraph">
                  <wp:posOffset>605790</wp:posOffset>
                </wp:positionV>
                <wp:extent cx="1866900" cy="266700"/>
                <wp:effectExtent l="19050" t="1905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44B1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A69CB5" id="Oval 10" o:spid="_x0000_s1026" style="position:absolute;margin-left:61.45pt;margin-top:47.7pt;width:147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" filled="f" strokecolor="#44b1ae" strokeweight="2.25pt">
                <v:stroke joinstyle="miter"/>
              </v:oval>
            </w:pict>
          </mc:Fallback>
        </mc:AlternateContent>
      </w:r>
      <w:r w:rsidR="00964C82" w:rsidRPr="00964C82">
        <w:rPr>
          <w:rStyle w:val="PageNumber"/>
          <w:noProof/>
          <w:color w:val="000000" w:themeColor="text1"/>
          <w:sz w:val="22"/>
          <w:szCs w:val="22"/>
        </w:rPr>
        <w:drawing>
          <wp:inline distT="0" distB="0" distL="0" distR="0" wp14:anchorId="0B4C064C" wp14:editId="7E9A47EE">
            <wp:extent cx="4743694" cy="3949903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3694" cy="39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C0FD" w14:textId="4B9FACCF" w:rsidR="00964C82" w:rsidRDefault="00964C82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47B567A0" w14:textId="15554A95" w:rsidR="00964C82" w:rsidRDefault="00964C82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041AE75C" w14:textId="0427019E" w:rsidR="00964C82" w:rsidRDefault="00964C82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6775CEF5" w14:textId="2D916E90" w:rsidR="00B91B99" w:rsidRDefault="00B91B99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3F4B50D2" w14:textId="39F3661B" w:rsidR="00B91B99" w:rsidRPr="00422F8B" w:rsidRDefault="00B91B99" w:rsidP="00B91B99">
      <w:pPr>
        <w:pStyle w:val="Body"/>
        <w:numPr>
          <w:ilvl w:val="0"/>
          <w:numId w:val="5"/>
        </w:numPr>
        <w:rPr>
          <w:rStyle w:val="PageNumber"/>
          <w:color w:val="000000" w:themeColor="text1"/>
          <w:sz w:val="22"/>
          <w:szCs w:val="22"/>
        </w:rPr>
      </w:pPr>
      <w:r>
        <w:rPr>
          <w:rStyle w:val="PageNumber"/>
          <w:color w:val="000000" w:themeColor="text1"/>
          <w:sz w:val="22"/>
          <w:szCs w:val="22"/>
        </w:rPr>
        <w:t xml:space="preserve">Select </w:t>
      </w:r>
      <w:r w:rsidRPr="00B91B99">
        <w:rPr>
          <w:rStyle w:val="PageNumber"/>
          <w:color w:val="44B1AE"/>
          <w:sz w:val="22"/>
          <w:szCs w:val="22"/>
        </w:rPr>
        <w:t>All commands</w:t>
      </w:r>
      <w:r>
        <w:rPr>
          <w:rStyle w:val="PageNumber"/>
          <w:color w:val="auto"/>
          <w:sz w:val="22"/>
          <w:szCs w:val="22"/>
        </w:rPr>
        <w:t xml:space="preserve">. </w:t>
      </w:r>
      <w:r w:rsidR="00603BF1">
        <w:rPr>
          <w:rStyle w:val="PageNumber"/>
          <w:color w:val="auto"/>
          <w:sz w:val="22"/>
          <w:szCs w:val="22"/>
        </w:rPr>
        <w:t>(</w:t>
      </w:r>
      <w:r>
        <w:rPr>
          <w:rStyle w:val="PageNumber"/>
          <w:color w:val="auto"/>
          <w:sz w:val="22"/>
          <w:szCs w:val="22"/>
        </w:rPr>
        <w:t>The Print Preview icon is well hidden!</w:t>
      </w:r>
      <w:r w:rsidR="00603BF1">
        <w:rPr>
          <w:rStyle w:val="PageNumber"/>
          <w:color w:val="auto"/>
          <w:sz w:val="22"/>
          <w:szCs w:val="22"/>
        </w:rPr>
        <w:t>)</w:t>
      </w:r>
      <w:r w:rsidR="005E680B">
        <w:rPr>
          <w:rStyle w:val="PageNumber"/>
          <w:color w:val="auto"/>
          <w:sz w:val="22"/>
          <w:szCs w:val="22"/>
        </w:rPr>
        <w:br/>
      </w:r>
    </w:p>
    <w:p w14:paraId="1710AD85" w14:textId="7E2CC8E9" w:rsidR="00422F8B" w:rsidRDefault="00422F8B" w:rsidP="00B91B99">
      <w:pPr>
        <w:pStyle w:val="Body"/>
        <w:numPr>
          <w:ilvl w:val="0"/>
          <w:numId w:val="5"/>
        </w:numPr>
        <w:rPr>
          <w:rStyle w:val="PageNumber"/>
          <w:color w:val="000000" w:themeColor="text1"/>
          <w:sz w:val="22"/>
          <w:szCs w:val="22"/>
        </w:rPr>
      </w:pPr>
      <w:r>
        <w:rPr>
          <w:rStyle w:val="PageNumber"/>
          <w:color w:val="000000" w:themeColor="text1"/>
          <w:sz w:val="22"/>
          <w:szCs w:val="22"/>
        </w:rPr>
        <w:t>Sc</w:t>
      </w:r>
      <w:r w:rsidR="005E680B">
        <w:rPr>
          <w:rStyle w:val="PageNumber"/>
          <w:color w:val="000000" w:themeColor="text1"/>
          <w:sz w:val="22"/>
          <w:szCs w:val="22"/>
        </w:rPr>
        <w:t>r</w:t>
      </w:r>
      <w:r>
        <w:rPr>
          <w:rStyle w:val="PageNumber"/>
          <w:color w:val="000000" w:themeColor="text1"/>
          <w:sz w:val="22"/>
          <w:szCs w:val="22"/>
        </w:rPr>
        <w:t xml:space="preserve">oll down and locate the </w:t>
      </w:r>
      <w:r w:rsidR="005E680B" w:rsidRPr="005E680B">
        <w:rPr>
          <w:rStyle w:val="PageNumber"/>
          <w:color w:val="44B1AE"/>
          <w:sz w:val="22"/>
          <w:szCs w:val="22"/>
        </w:rPr>
        <w:t xml:space="preserve">Print Preview Full Screen </w:t>
      </w:r>
      <w:r w:rsidR="005E680B">
        <w:rPr>
          <w:rStyle w:val="PageNumber"/>
          <w:color w:val="000000" w:themeColor="text1"/>
          <w:sz w:val="22"/>
          <w:szCs w:val="22"/>
        </w:rPr>
        <w:t>command</w:t>
      </w:r>
      <w:r w:rsidR="00425F0D">
        <w:rPr>
          <w:rStyle w:val="PageNumber"/>
          <w:color w:val="000000" w:themeColor="text1"/>
          <w:sz w:val="22"/>
          <w:szCs w:val="22"/>
        </w:rPr>
        <w:t xml:space="preserve"> (see below)</w:t>
      </w:r>
      <w:r w:rsidR="00425F0D">
        <w:rPr>
          <w:rStyle w:val="PageNumber"/>
          <w:color w:val="000000" w:themeColor="text1"/>
          <w:sz w:val="22"/>
          <w:szCs w:val="22"/>
        </w:rPr>
        <w:br/>
      </w:r>
    </w:p>
    <w:p w14:paraId="566BF81F" w14:textId="517B8067" w:rsidR="00425F0D" w:rsidRDefault="00425F0D" w:rsidP="00425F0D">
      <w:pPr>
        <w:pStyle w:val="Body"/>
        <w:numPr>
          <w:ilvl w:val="0"/>
          <w:numId w:val="5"/>
        </w:numPr>
        <w:rPr>
          <w:rStyle w:val="PageNumber"/>
          <w:color w:val="000000" w:themeColor="text1"/>
          <w:sz w:val="22"/>
          <w:szCs w:val="22"/>
        </w:rPr>
      </w:pPr>
      <w:r>
        <w:rPr>
          <w:rStyle w:val="PageNumber"/>
          <w:color w:val="000000" w:themeColor="text1"/>
          <w:sz w:val="22"/>
          <w:szCs w:val="22"/>
        </w:rPr>
        <w:t xml:space="preserve">Select the </w:t>
      </w:r>
      <w:r w:rsidRPr="005E680B">
        <w:rPr>
          <w:rStyle w:val="PageNumber"/>
          <w:color w:val="44B1AE"/>
          <w:sz w:val="22"/>
          <w:szCs w:val="22"/>
        </w:rPr>
        <w:t xml:space="preserve">Print Preview Full Screen </w:t>
      </w:r>
      <w:r>
        <w:rPr>
          <w:rStyle w:val="PageNumber"/>
          <w:color w:val="000000" w:themeColor="text1"/>
          <w:sz w:val="22"/>
          <w:szCs w:val="22"/>
        </w:rPr>
        <w:t>command (see below)</w:t>
      </w:r>
      <w:r>
        <w:rPr>
          <w:rStyle w:val="PageNumber"/>
          <w:color w:val="000000" w:themeColor="text1"/>
          <w:sz w:val="22"/>
          <w:szCs w:val="22"/>
        </w:rPr>
        <w:br/>
      </w:r>
    </w:p>
    <w:p w14:paraId="0402A538" w14:textId="1E991982" w:rsidR="00425F0D" w:rsidRDefault="00425F0D" w:rsidP="00425F0D">
      <w:pPr>
        <w:pStyle w:val="Body"/>
        <w:numPr>
          <w:ilvl w:val="0"/>
          <w:numId w:val="5"/>
        </w:numPr>
        <w:rPr>
          <w:rStyle w:val="PageNumber"/>
          <w:color w:val="000000" w:themeColor="text1"/>
          <w:sz w:val="22"/>
          <w:szCs w:val="22"/>
        </w:rPr>
      </w:pPr>
      <w:r>
        <w:rPr>
          <w:rStyle w:val="PageNumber"/>
          <w:color w:val="000000" w:themeColor="text1"/>
          <w:sz w:val="22"/>
          <w:szCs w:val="22"/>
        </w:rPr>
        <w:t xml:space="preserve">Select the </w:t>
      </w:r>
      <w:r w:rsidRPr="00425F0D">
        <w:rPr>
          <w:rStyle w:val="PageNumber"/>
          <w:color w:val="44B1AE"/>
          <w:sz w:val="22"/>
          <w:szCs w:val="22"/>
        </w:rPr>
        <w:t>Add</w:t>
      </w:r>
      <w:r>
        <w:rPr>
          <w:rStyle w:val="PageNumber"/>
          <w:color w:val="000000" w:themeColor="text1"/>
          <w:sz w:val="22"/>
          <w:szCs w:val="22"/>
        </w:rPr>
        <w:t xml:space="preserve"> button in the middle (see below)</w:t>
      </w:r>
      <w:r w:rsidR="00C008D1">
        <w:rPr>
          <w:rStyle w:val="PageNumber"/>
          <w:color w:val="000000" w:themeColor="text1"/>
          <w:sz w:val="22"/>
          <w:szCs w:val="22"/>
        </w:rPr>
        <w:br/>
      </w:r>
    </w:p>
    <w:p w14:paraId="26E29120" w14:textId="0606C510" w:rsidR="00C008D1" w:rsidRDefault="00C008D1" w:rsidP="00425F0D">
      <w:pPr>
        <w:pStyle w:val="Body"/>
        <w:numPr>
          <w:ilvl w:val="0"/>
          <w:numId w:val="5"/>
        </w:numPr>
        <w:rPr>
          <w:rStyle w:val="PageNumber"/>
          <w:color w:val="000000" w:themeColor="text1"/>
          <w:sz w:val="22"/>
          <w:szCs w:val="22"/>
        </w:rPr>
      </w:pPr>
      <w:r>
        <w:rPr>
          <w:rStyle w:val="PageNumber"/>
          <w:color w:val="000000" w:themeColor="text1"/>
          <w:sz w:val="22"/>
          <w:szCs w:val="22"/>
        </w:rPr>
        <w:t xml:space="preserve">The </w:t>
      </w:r>
      <w:r w:rsidRPr="005E680B">
        <w:rPr>
          <w:rStyle w:val="PageNumber"/>
          <w:color w:val="44B1AE"/>
          <w:sz w:val="22"/>
          <w:szCs w:val="22"/>
        </w:rPr>
        <w:t xml:space="preserve">Print Preview Full Screen </w:t>
      </w:r>
      <w:r>
        <w:rPr>
          <w:rStyle w:val="PageNumber"/>
          <w:color w:val="000000" w:themeColor="text1"/>
          <w:sz w:val="22"/>
          <w:szCs w:val="22"/>
        </w:rPr>
        <w:t>command should now be in the column of commands</w:t>
      </w:r>
      <w:r w:rsidR="00D75F4F">
        <w:rPr>
          <w:rStyle w:val="PageNumber"/>
          <w:color w:val="000000" w:themeColor="text1"/>
          <w:sz w:val="22"/>
          <w:szCs w:val="22"/>
        </w:rPr>
        <w:t xml:space="preserve"> </w:t>
      </w:r>
      <w:r>
        <w:rPr>
          <w:rStyle w:val="PageNumber"/>
          <w:color w:val="000000" w:themeColor="text1"/>
          <w:sz w:val="22"/>
          <w:szCs w:val="22"/>
        </w:rPr>
        <w:t>on the right (see below)</w:t>
      </w:r>
      <w:r w:rsidR="00753B27">
        <w:rPr>
          <w:rStyle w:val="PageNumber"/>
          <w:color w:val="000000" w:themeColor="text1"/>
          <w:sz w:val="22"/>
          <w:szCs w:val="22"/>
        </w:rPr>
        <w:br/>
        <w:t>As you can see, I have quite a few commands already loaded onto my Quick Access toolbar</w:t>
      </w:r>
      <w:r>
        <w:rPr>
          <w:rStyle w:val="PageNumber"/>
          <w:color w:val="000000" w:themeColor="text1"/>
          <w:sz w:val="22"/>
          <w:szCs w:val="22"/>
        </w:rPr>
        <w:br/>
      </w:r>
    </w:p>
    <w:p w14:paraId="0B911C63" w14:textId="3A3990B2" w:rsidR="00C008D1" w:rsidRDefault="00C008D1" w:rsidP="00425F0D">
      <w:pPr>
        <w:pStyle w:val="Body"/>
        <w:numPr>
          <w:ilvl w:val="0"/>
          <w:numId w:val="5"/>
        </w:numPr>
        <w:rPr>
          <w:rStyle w:val="PageNumber"/>
          <w:color w:val="000000" w:themeColor="text1"/>
          <w:sz w:val="22"/>
          <w:szCs w:val="22"/>
        </w:rPr>
      </w:pPr>
      <w:r>
        <w:rPr>
          <w:rStyle w:val="PageNumber"/>
          <w:color w:val="000000" w:themeColor="text1"/>
          <w:sz w:val="22"/>
          <w:szCs w:val="22"/>
        </w:rPr>
        <w:t xml:space="preserve">Click the </w:t>
      </w:r>
      <w:r w:rsidRPr="00C008D1">
        <w:rPr>
          <w:rStyle w:val="PageNumber"/>
          <w:color w:val="44B1AE"/>
          <w:sz w:val="22"/>
          <w:szCs w:val="22"/>
        </w:rPr>
        <w:t xml:space="preserve">OK </w:t>
      </w:r>
      <w:r>
        <w:rPr>
          <w:rStyle w:val="PageNumber"/>
          <w:color w:val="000000" w:themeColor="text1"/>
          <w:sz w:val="22"/>
          <w:szCs w:val="22"/>
        </w:rPr>
        <w:t>button (see below)</w:t>
      </w:r>
      <w:r w:rsidR="001C2964">
        <w:rPr>
          <w:rStyle w:val="PageNumber"/>
          <w:color w:val="000000" w:themeColor="text1"/>
          <w:sz w:val="22"/>
          <w:szCs w:val="22"/>
        </w:rPr>
        <w:br/>
      </w:r>
      <w:r w:rsidR="001C2964">
        <w:rPr>
          <w:rStyle w:val="PageNumber"/>
          <w:color w:val="000000" w:themeColor="text1"/>
          <w:sz w:val="22"/>
          <w:szCs w:val="22"/>
        </w:rPr>
        <w:br/>
        <w:t xml:space="preserve">Hint – if you want to save your toolbar, click on the </w:t>
      </w:r>
      <w:r w:rsidR="001C2964" w:rsidRPr="001C2964">
        <w:rPr>
          <w:rStyle w:val="PageNumber"/>
          <w:color w:val="44B1AE"/>
          <w:sz w:val="22"/>
          <w:szCs w:val="22"/>
        </w:rPr>
        <w:t xml:space="preserve">Import/Export </w:t>
      </w:r>
      <w:r w:rsidR="001C2964">
        <w:rPr>
          <w:rStyle w:val="PageNumber"/>
          <w:color w:val="000000" w:themeColor="text1"/>
          <w:sz w:val="22"/>
          <w:szCs w:val="22"/>
        </w:rPr>
        <w:t xml:space="preserve">button and </w:t>
      </w:r>
      <w:proofErr w:type="gramStart"/>
      <w:r w:rsidR="001C2964" w:rsidRPr="001C2964">
        <w:rPr>
          <w:rStyle w:val="PageNumber"/>
          <w:color w:val="44B1AE"/>
          <w:sz w:val="22"/>
          <w:szCs w:val="22"/>
        </w:rPr>
        <w:t>Export</w:t>
      </w:r>
      <w:proofErr w:type="gramEnd"/>
      <w:r w:rsidR="001C2964">
        <w:rPr>
          <w:rStyle w:val="PageNumber"/>
          <w:color w:val="000000" w:themeColor="text1"/>
          <w:sz w:val="22"/>
          <w:szCs w:val="22"/>
        </w:rPr>
        <w:t xml:space="preserve"> it to a file location. Then </w:t>
      </w:r>
      <w:proofErr w:type="gramStart"/>
      <w:r w:rsidR="001C2964">
        <w:rPr>
          <w:rStyle w:val="PageNumber"/>
          <w:color w:val="000000" w:themeColor="text1"/>
          <w:sz w:val="22"/>
          <w:szCs w:val="22"/>
        </w:rPr>
        <w:t>later on</w:t>
      </w:r>
      <w:proofErr w:type="gramEnd"/>
      <w:r w:rsidR="001C2964">
        <w:rPr>
          <w:rStyle w:val="PageNumber"/>
          <w:color w:val="000000" w:themeColor="text1"/>
          <w:sz w:val="22"/>
          <w:szCs w:val="22"/>
        </w:rPr>
        <w:t xml:space="preserve"> you can use the </w:t>
      </w:r>
      <w:r w:rsidR="001C2964" w:rsidRPr="001C2964">
        <w:rPr>
          <w:rStyle w:val="PageNumber"/>
          <w:color w:val="44B1AE"/>
          <w:sz w:val="22"/>
          <w:szCs w:val="22"/>
        </w:rPr>
        <w:t>Import</w:t>
      </w:r>
      <w:r w:rsidR="001C2964">
        <w:rPr>
          <w:rStyle w:val="PageNumber"/>
          <w:color w:val="000000" w:themeColor="text1"/>
          <w:sz w:val="22"/>
          <w:szCs w:val="22"/>
        </w:rPr>
        <w:t xml:space="preserve"> option to load it back if you want to</w:t>
      </w:r>
    </w:p>
    <w:p w14:paraId="4D70BE73" w14:textId="79472E0C" w:rsidR="00090865" w:rsidRDefault="00090865" w:rsidP="00090865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3ABE6E42" w14:textId="7C5B5E72" w:rsidR="00090865" w:rsidRDefault="00090865" w:rsidP="00090865">
      <w:pPr>
        <w:pStyle w:val="Body"/>
        <w:ind w:left="4820"/>
        <w:rPr>
          <w:rStyle w:val="PageNumber"/>
          <w:color w:val="000000" w:themeColor="text1"/>
          <w:sz w:val="22"/>
          <w:szCs w:val="22"/>
        </w:rPr>
      </w:pPr>
      <w:r w:rsidRPr="00090865">
        <w:rPr>
          <w:rStyle w:val="PageNumber"/>
          <w:noProof/>
          <w:color w:val="000000" w:themeColor="text1"/>
          <w:sz w:val="22"/>
          <w:szCs w:val="22"/>
        </w:rPr>
        <w:drawing>
          <wp:inline distT="0" distB="0" distL="0" distR="0" wp14:anchorId="5843450E" wp14:editId="5631C1D4">
            <wp:extent cx="1758950" cy="768350"/>
            <wp:effectExtent l="0" t="0" r="0" b="0"/>
            <wp:docPr id="23" name="Picture 2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chat or text messag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9044" cy="76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F5902" w14:textId="77777777" w:rsidR="00C008D1" w:rsidRDefault="00C008D1" w:rsidP="00C008D1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7EC13DC7" w14:textId="77777777" w:rsidR="00425F0D" w:rsidRDefault="00425F0D" w:rsidP="00425F0D">
      <w:pPr>
        <w:pStyle w:val="Body"/>
        <w:ind w:left="720"/>
        <w:rPr>
          <w:rStyle w:val="PageNumber"/>
          <w:color w:val="000000" w:themeColor="text1"/>
          <w:sz w:val="22"/>
          <w:szCs w:val="22"/>
        </w:rPr>
      </w:pPr>
    </w:p>
    <w:p w14:paraId="7D1FA91F" w14:textId="77777777" w:rsidR="00425F0D" w:rsidRPr="00B91B99" w:rsidRDefault="00425F0D" w:rsidP="00425F0D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6017F9A6" w14:textId="290CF020" w:rsidR="00B91B99" w:rsidRDefault="00B91B99" w:rsidP="00B91B99">
      <w:pPr>
        <w:pStyle w:val="Body"/>
        <w:rPr>
          <w:rStyle w:val="PageNumber"/>
          <w:color w:val="auto"/>
          <w:sz w:val="22"/>
          <w:szCs w:val="22"/>
        </w:rPr>
      </w:pPr>
    </w:p>
    <w:p w14:paraId="7064B58B" w14:textId="62957EFE" w:rsidR="00422F8B" w:rsidRDefault="00422F8B" w:rsidP="00B91B99">
      <w:pPr>
        <w:pStyle w:val="Body"/>
        <w:rPr>
          <w:rStyle w:val="PageNumber"/>
          <w:color w:val="auto"/>
          <w:sz w:val="22"/>
          <w:szCs w:val="22"/>
        </w:rPr>
      </w:pPr>
    </w:p>
    <w:p w14:paraId="1C35CCE3" w14:textId="5701E88B" w:rsidR="00422F8B" w:rsidRDefault="00422F8B" w:rsidP="00B91B99">
      <w:pPr>
        <w:pStyle w:val="Body"/>
        <w:rPr>
          <w:rStyle w:val="PageNumber"/>
          <w:color w:val="auto"/>
          <w:sz w:val="22"/>
          <w:szCs w:val="22"/>
        </w:rPr>
      </w:pPr>
    </w:p>
    <w:p w14:paraId="7F4312A8" w14:textId="4B2FA207" w:rsidR="00422F8B" w:rsidRDefault="00422F8B" w:rsidP="00B91B99">
      <w:pPr>
        <w:pStyle w:val="Body"/>
        <w:rPr>
          <w:rStyle w:val="PageNumber"/>
          <w:color w:val="auto"/>
          <w:sz w:val="22"/>
          <w:szCs w:val="22"/>
        </w:rPr>
      </w:pPr>
    </w:p>
    <w:p w14:paraId="7D67CF11" w14:textId="11F708CC" w:rsidR="00422F8B" w:rsidRPr="00B91B99" w:rsidRDefault="00425F0D" w:rsidP="00B91B99">
      <w:pPr>
        <w:pStyle w:val="Body"/>
        <w:rPr>
          <w:rStyle w:val="PageNumber"/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194783" wp14:editId="421CF5B8">
                <wp:simplePos x="0" y="0"/>
                <wp:positionH relativeFrom="margin">
                  <wp:posOffset>2939415</wp:posOffset>
                </wp:positionH>
                <wp:positionV relativeFrom="paragraph">
                  <wp:posOffset>1761490</wp:posOffset>
                </wp:positionV>
                <wp:extent cx="965200" cy="266700"/>
                <wp:effectExtent l="19050" t="19050" r="2540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44B1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17E2CC" id="Oval 16" o:spid="_x0000_s1026" style="position:absolute;margin-left:231.45pt;margin-top:138.7pt;width:76pt;height:21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" filled="f" strokecolor="#44b1ae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color w:val="000000" w:themeColor="text1"/>
          <w:sz w:val="22"/>
          <w:szCs w:val="22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DB5B6D" wp14:editId="2CC3F40D">
                <wp:simplePos x="0" y="0"/>
                <wp:positionH relativeFrom="column">
                  <wp:posOffset>2348865</wp:posOffset>
                </wp:positionH>
                <wp:positionV relativeFrom="paragraph">
                  <wp:posOffset>1901190</wp:posOffset>
                </wp:positionV>
                <wp:extent cx="615950" cy="266700"/>
                <wp:effectExtent l="19050" t="19050" r="1270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44B1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76C51F2" id="Oval 15" o:spid="_x0000_s1026" style="position:absolute;margin-left:184.95pt;margin-top:149.7pt;width:48.5pt;height:2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" filled="f" strokecolor="#44b1ae" strokeweight="2.25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sz w:val="22"/>
          <w:szCs w:val="22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06BE59" wp14:editId="49305F1D">
                <wp:simplePos x="0" y="0"/>
                <wp:positionH relativeFrom="column">
                  <wp:posOffset>958215</wp:posOffset>
                </wp:positionH>
                <wp:positionV relativeFrom="paragraph">
                  <wp:posOffset>1291590</wp:posOffset>
                </wp:positionV>
                <wp:extent cx="1098550" cy="266700"/>
                <wp:effectExtent l="19050" t="19050" r="2540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44B1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FC804EA" id="Oval 14" o:spid="_x0000_s1026" style="position:absolute;margin-left:75.45pt;margin-top:101.7pt;width:86.5pt;height:2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" filled="f" strokecolor="#44b1ae" strokeweight="2.25pt">
                <v:stroke joinstyle="miter"/>
              </v:oval>
            </w:pict>
          </mc:Fallback>
        </mc:AlternateContent>
      </w:r>
      <w:r w:rsidR="00422F8B" w:rsidRPr="00422F8B">
        <w:rPr>
          <w:rStyle w:val="PageNumber"/>
          <w:noProof/>
          <w:color w:val="000000" w:themeColor="text1"/>
          <w:sz w:val="22"/>
          <w:szCs w:val="22"/>
        </w:rPr>
        <w:drawing>
          <wp:inline distT="0" distB="0" distL="0" distR="0" wp14:anchorId="6E1F5B8D" wp14:editId="28DBD7E0">
            <wp:extent cx="4642205" cy="381317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8225" cy="3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CF5B" w14:textId="77777777" w:rsidR="00B91B99" w:rsidRDefault="00B91B99" w:rsidP="00B91B99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52D1FDDA" w14:textId="77777777" w:rsidR="00964C82" w:rsidRDefault="00964C82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26EAE00C" w14:textId="74DEB5A5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306794A0" w14:textId="401F6F37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525C68D8" w14:textId="3E2F0B79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2DD7F51A" w14:textId="628FE86A" w:rsidR="003B5EC0" w:rsidRDefault="00C008D1" w:rsidP="003B5EC0">
      <w:pPr>
        <w:pStyle w:val="Body"/>
        <w:rPr>
          <w:rStyle w:val="PageNumber"/>
          <w:color w:val="000000" w:themeColor="text1"/>
          <w:sz w:val="22"/>
          <w:szCs w:val="22"/>
        </w:rPr>
      </w:pPr>
      <w:r>
        <w:rPr>
          <w:rStyle w:val="PageNumber"/>
          <w:color w:val="000000" w:themeColor="text1"/>
          <w:sz w:val="22"/>
          <w:szCs w:val="22"/>
        </w:rPr>
        <w:t xml:space="preserve">11 You should now be able to access the </w:t>
      </w:r>
      <w:r w:rsidRPr="00C008D1">
        <w:rPr>
          <w:rStyle w:val="PageNumber"/>
          <w:color w:val="44B1AE"/>
          <w:sz w:val="22"/>
          <w:szCs w:val="22"/>
        </w:rPr>
        <w:t xml:space="preserve">Print Preview </w:t>
      </w:r>
      <w:r>
        <w:rPr>
          <w:rStyle w:val="PageNumber"/>
          <w:color w:val="000000" w:themeColor="text1"/>
          <w:sz w:val="22"/>
          <w:szCs w:val="22"/>
        </w:rPr>
        <w:t xml:space="preserve">icon on your </w:t>
      </w:r>
      <w:r w:rsidRPr="00C008D1">
        <w:rPr>
          <w:rStyle w:val="PageNumber"/>
          <w:color w:val="44B1AE"/>
          <w:sz w:val="22"/>
          <w:szCs w:val="22"/>
        </w:rPr>
        <w:t>Quick Access toolbar</w:t>
      </w:r>
      <w:r>
        <w:rPr>
          <w:rStyle w:val="PageNumber"/>
          <w:color w:val="000000" w:themeColor="text1"/>
          <w:sz w:val="22"/>
          <w:szCs w:val="22"/>
        </w:rPr>
        <w:t xml:space="preserve"> above the Excel ribbon</w:t>
      </w:r>
      <w:r w:rsidR="00603BF1">
        <w:rPr>
          <w:rStyle w:val="PageNumber"/>
          <w:color w:val="000000" w:themeColor="text1"/>
          <w:sz w:val="22"/>
          <w:szCs w:val="22"/>
        </w:rPr>
        <w:t>. Just click on it and the old Print Preview screen will re-appear!</w:t>
      </w:r>
    </w:p>
    <w:p w14:paraId="27FE10C7" w14:textId="58D66A73" w:rsidR="00D75F4F" w:rsidRDefault="00D75F4F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34BE948C" w14:textId="3DD636FC" w:rsidR="00D75F4F" w:rsidRDefault="00D75F4F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0104486A" w14:textId="5E08432D" w:rsidR="00D75F4F" w:rsidRDefault="00D75F4F" w:rsidP="003B5EC0">
      <w:pPr>
        <w:pStyle w:val="Body"/>
        <w:rPr>
          <w:rStyle w:val="PageNumber"/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9574D6" wp14:editId="1155AF37">
                <wp:simplePos x="0" y="0"/>
                <wp:positionH relativeFrom="column">
                  <wp:posOffset>2361565</wp:posOffset>
                </wp:positionH>
                <wp:positionV relativeFrom="paragraph">
                  <wp:posOffset>128270</wp:posOffset>
                </wp:positionV>
                <wp:extent cx="266700" cy="266700"/>
                <wp:effectExtent l="19050" t="1905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44B1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B7C3400" id="Oval 22" o:spid="_x0000_s1026" style="position:absolute;margin-left:185.95pt;margin-top:10.1pt;width:21pt;height:2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" filled="f" strokecolor="#44b1ae" strokeweight="2.25pt">
                <v:stroke joinstyle="miter"/>
              </v:oval>
            </w:pict>
          </mc:Fallback>
        </mc:AlternateContent>
      </w:r>
      <w:r w:rsidRPr="00FD2D18">
        <w:rPr>
          <w:rStyle w:val="FooterChar"/>
          <w:noProof/>
          <w:color w:val="auto"/>
          <w:sz w:val="22"/>
          <w:szCs w:val="22"/>
        </w:rPr>
        <w:drawing>
          <wp:inline distT="0" distB="0" distL="0" distR="0" wp14:anchorId="61EC2A90" wp14:editId="3C29AE9E">
            <wp:extent cx="4629150" cy="30923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5325" cy="30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A35B" w14:textId="42D0B22D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5B503333" w14:textId="2EC916FA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73833A6D" w14:textId="0C655DFD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27D36617" w14:textId="1CD28F01" w:rsidR="003B5EC0" w:rsidRDefault="001B04AD" w:rsidP="003B5EC0">
      <w:pPr>
        <w:pStyle w:val="Body"/>
        <w:rPr>
          <w:rStyle w:val="PageNumber"/>
          <w:color w:val="000000" w:themeColor="text1"/>
          <w:sz w:val="22"/>
          <w:szCs w:val="22"/>
        </w:rPr>
      </w:pPr>
      <w:r>
        <w:rPr>
          <w:rStyle w:val="PageNumber"/>
          <w:color w:val="000000" w:themeColor="text1"/>
          <w:sz w:val="22"/>
          <w:szCs w:val="22"/>
        </w:rPr>
        <w:lastRenderedPageBreak/>
        <w:t>Simon Jeffery</w:t>
      </w:r>
    </w:p>
    <w:p w14:paraId="54C4CC04" w14:textId="0E990A10" w:rsidR="001B04AD" w:rsidRDefault="001B04AD" w:rsidP="003B5EC0">
      <w:pPr>
        <w:pStyle w:val="Body"/>
        <w:rPr>
          <w:rStyle w:val="PageNumber"/>
          <w:color w:val="000000" w:themeColor="text1"/>
          <w:sz w:val="22"/>
          <w:szCs w:val="22"/>
        </w:rPr>
      </w:pPr>
      <w:r>
        <w:rPr>
          <w:rStyle w:val="PageNumber"/>
          <w:color w:val="000000" w:themeColor="text1"/>
          <w:sz w:val="22"/>
          <w:szCs w:val="22"/>
        </w:rPr>
        <w:t>December 2022</w:t>
      </w:r>
    </w:p>
    <w:p w14:paraId="472A600B" w14:textId="3FB352CC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5D7C3CEA" w14:textId="0239D0ED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7F10C77F" w14:textId="41C24435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54BF7367" w14:textId="4FBB2191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590387C6" w14:textId="777C976F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01CA7BBB" w14:textId="4FF978E5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309FB95E" w14:textId="7A972343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1330B28F" w14:textId="4E3EDD1C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5CB547BF" w14:textId="318E5CA7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3D854C95" w14:textId="3DD7C8C5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1A3E02D6" w14:textId="57FF9A57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03D0EA34" w14:textId="00B58444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4E9FE118" w14:textId="668B3EFE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06FC8373" w14:textId="204B78D8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0A67B470" w14:textId="4781E87B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5DC08E93" w14:textId="3F2A79B7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5B8C32ED" w14:textId="2C8A98F2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5C1A5680" w14:textId="79755D7D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26908151" w14:textId="10BDD27A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5D4041D3" w14:textId="052A1BA4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3B7309D7" w14:textId="474D5DD6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7E15C7AF" w14:textId="249A88D3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577FD10E" w14:textId="5D83EE16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2951A054" w14:textId="3B80844B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4C5FF98D" w14:textId="18F57AEE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1C79B4BC" w14:textId="04175396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0DEE5951" w14:textId="0BE53845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73AC5940" w14:textId="35E8D035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3F8840B8" w14:textId="6927A6E9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313B3135" w14:textId="46DB7BB2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6D253367" w14:textId="4731EB28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6117375E" w14:textId="52B4092F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5FD12976" w14:textId="76308874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3EEFBC42" w14:textId="0E15FC08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7C728064" w14:textId="4FB47317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58B00F72" w14:textId="754D7D4D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38CCDA99" w14:textId="25EB0184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43A5E7F0" w14:textId="4EBFCADD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2ED6509C" w14:textId="77777777" w:rsidR="003B5EC0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p w14:paraId="7E76A699" w14:textId="77777777" w:rsidR="003B5EC0" w:rsidRPr="00FF5628" w:rsidRDefault="003B5EC0" w:rsidP="003B5EC0">
      <w:pPr>
        <w:pStyle w:val="Body"/>
        <w:rPr>
          <w:rStyle w:val="PageNumber"/>
          <w:color w:val="000000" w:themeColor="text1"/>
          <w:sz w:val="22"/>
          <w:szCs w:val="22"/>
        </w:rPr>
      </w:pPr>
    </w:p>
    <w:sectPr w:rsidR="003B5EC0" w:rsidRPr="00FF5628" w:rsidSect="00201C54">
      <w:type w:val="continuous"/>
      <w:pgSz w:w="11910" w:h="16840"/>
      <w:pgMar w:top="941" w:right="851" w:bottom="1001" w:left="851" w:header="397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B4928" w14:textId="77777777" w:rsidR="00453641" w:rsidRDefault="00453641" w:rsidP="0081615D">
      <w:r>
        <w:separator/>
      </w:r>
    </w:p>
  </w:endnote>
  <w:endnote w:type="continuationSeparator" w:id="0">
    <w:p w14:paraId="6C84EDE3" w14:textId="77777777" w:rsidR="00453641" w:rsidRDefault="00453641" w:rsidP="00816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594276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EF2748" w14:textId="77777777" w:rsidR="0081615D" w:rsidRPr="0081615D" w:rsidRDefault="0081615D" w:rsidP="00961716">
        <w:pPr>
          <w:pStyle w:val="Footer"/>
          <w:framePr w:wrap="none" w:vAnchor="text" w:hAnchor="margin" w:xAlign="right" w:y="1"/>
          <w:rPr>
            <w:rStyle w:val="PageNumber"/>
            <w:sz w:val="13"/>
            <w:szCs w:val="13"/>
          </w:rPr>
        </w:pPr>
        <w:r w:rsidRPr="0081615D">
          <w:rPr>
            <w:rStyle w:val="PageNumber"/>
            <w:sz w:val="13"/>
            <w:szCs w:val="13"/>
          </w:rPr>
          <w:fldChar w:fldCharType="begin"/>
        </w:r>
        <w:r w:rsidRPr="0081615D">
          <w:rPr>
            <w:rStyle w:val="PageNumber"/>
            <w:sz w:val="13"/>
            <w:szCs w:val="13"/>
          </w:rPr>
          <w:instrText xml:space="preserve"> PAGE </w:instrText>
        </w:r>
        <w:r w:rsidRPr="0081615D">
          <w:rPr>
            <w:rStyle w:val="PageNumber"/>
            <w:sz w:val="13"/>
            <w:szCs w:val="13"/>
          </w:rPr>
          <w:fldChar w:fldCharType="separate"/>
        </w:r>
        <w:r w:rsidRPr="0081615D">
          <w:rPr>
            <w:rStyle w:val="PageNumber"/>
            <w:noProof/>
            <w:sz w:val="13"/>
            <w:szCs w:val="13"/>
          </w:rPr>
          <w:t>2</w:t>
        </w:r>
        <w:r w:rsidRPr="0081615D">
          <w:rPr>
            <w:rStyle w:val="PageNumber"/>
            <w:sz w:val="13"/>
            <w:szCs w:val="13"/>
          </w:rPr>
          <w:fldChar w:fldCharType="end"/>
        </w:r>
      </w:p>
    </w:sdtContent>
  </w:sdt>
  <w:p w14:paraId="08C2A650" w14:textId="77777777" w:rsidR="0081615D" w:rsidRDefault="0081615D" w:rsidP="0081615D">
    <w:pPr>
      <w:pStyle w:val="Footer"/>
      <w:ind w:right="360"/>
    </w:pPr>
  </w:p>
  <w:p w14:paraId="12C8D758" w14:textId="77777777" w:rsidR="00D8571C" w:rsidRDefault="00D8571C"/>
  <w:p w14:paraId="46FCDC81" w14:textId="77777777" w:rsidR="00D8571C" w:rsidRDefault="00D8571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1BB76" w14:textId="77777777" w:rsidR="00A07F19" w:rsidRDefault="00A07F19" w:rsidP="00A07F19"/>
  <w:p w14:paraId="4501607A" w14:textId="77777777" w:rsidR="0081615D" w:rsidRDefault="0081615D" w:rsidP="0081615D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C1014" w14:textId="060BC1D5" w:rsidR="00A4789D" w:rsidRDefault="00A4789D"/>
  <w:tbl>
    <w:tblPr>
      <w:tblStyle w:val="TableGrid"/>
      <w:tblpPr w:leftFromText="180" w:rightFromText="180"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8113"/>
    </w:tblGrid>
    <w:tr w:rsidR="00366B0A" w:rsidRPr="00A4789D" w14:paraId="24FB354D" w14:textId="77777777" w:rsidTr="005167C9">
      <w:tc>
        <w:tcPr>
          <w:tcW w:w="0" w:type="auto"/>
        </w:tcPr>
        <w:p w14:paraId="79D1AEA5" w14:textId="77777777" w:rsidR="00366B0A" w:rsidRPr="00A4789D" w:rsidRDefault="00366B0A" w:rsidP="00A4789D">
          <w:pPr>
            <w:pStyle w:val="Footer"/>
            <w:rPr>
              <w:b/>
              <w:bCs/>
              <w:sz w:val="14"/>
              <w:szCs w:val="16"/>
            </w:rPr>
          </w:pPr>
          <w:r w:rsidRPr="00A4789D">
            <w:rPr>
              <w:b/>
              <w:bCs/>
              <w:sz w:val="14"/>
              <w:szCs w:val="16"/>
            </w:rPr>
            <w:t xml:space="preserve">Theta </w:t>
          </w:r>
          <w:r w:rsidR="00BA5E3E">
            <w:rPr>
              <w:b/>
              <w:bCs/>
              <w:sz w:val="14"/>
              <w:szCs w:val="16"/>
            </w:rPr>
            <w:t>Insights + Modelling Ltd</w:t>
          </w:r>
        </w:p>
        <w:p w14:paraId="7C25F8E8" w14:textId="3550729E" w:rsidR="00366B0A" w:rsidRPr="00A4789D" w:rsidRDefault="00366B0A" w:rsidP="00A4789D">
          <w:pPr>
            <w:pStyle w:val="Footer"/>
            <w:rPr>
              <w:sz w:val="14"/>
              <w:szCs w:val="16"/>
            </w:rPr>
          </w:pPr>
          <w:r w:rsidRPr="008218D0">
            <w:rPr>
              <w:sz w:val="14"/>
              <w:szCs w:val="16"/>
            </w:rPr>
            <w:t>www.ThetaGlobal.co.uk</w:t>
          </w:r>
        </w:p>
        <w:p w14:paraId="57CADDFB" w14:textId="77777777" w:rsidR="00366B0A" w:rsidRPr="00A4789D" w:rsidRDefault="00366B0A" w:rsidP="00A4789D">
          <w:pPr>
            <w:pStyle w:val="Footer"/>
            <w:rPr>
              <w:sz w:val="14"/>
              <w:szCs w:val="16"/>
            </w:rPr>
          </w:pPr>
          <w:r w:rsidRPr="00A4789D">
            <w:rPr>
              <w:sz w:val="14"/>
              <w:szCs w:val="16"/>
            </w:rPr>
            <w:t>T: +44 (0)20 3918 5941</w:t>
          </w:r>
        </w:p>
      </w:tc>
      <w:tc>
        <w:tcPr>
          <w:tcW w:w="8113" w:type="dxa"/>
        </w:tcPr>
        <w:p w14:paraId="12EA5BEC" w14:textId="1D39C808" w:rsidR="0009383D" w:rsidRPr="00A4789D" w:rsidRDefault="0009383D" w:rsidP="00A4789D">
          <w:pPr>
            <w:pStyle w:val="Footer"/>
            <w:rPr>
              <w:sz w:val="14"/>
              <w:szCs w:val="16"/>
            </w:rPr>
          </w:pPr>
          <w:r w:rsidRPr="00A4789D">
            <w:rPr>
              <w:sz w:val="14"/>
              <w:szCs w:val="16"/>
            </w:rPr>
            <w:t xml:space="preserve">Theta </w:t>
          </w:r>
          <w:r w:rsidR="00BA5E3E">
            <w:rPr>
              <w:sz w:val="14"/>
              <w:szCs w:val="16"/>
            </w:rPr>
            <w:t>Insights + Modelling L</w:t>
          </w:r>
          <w:r w:rsidR="000F5B40">
            <w:rPr>
              <w:sz w:val="14"/>
              <w:szCs w:val="16"/>
            </w:rPr>
            <w:t>imite</w:t>
          </w:r>
          <w:r w:rsidR="00BA5E3E">
            <w:rPr>
              <w:sz w:val="14"/>
              <w:szCs w:val="16"/>
            </w:rPr>
            <w:t>d</w:t>
          </w:r>
          <w:r w:rsidRPr="00A4789D">
            <w:rPr>
              <w:sz w:val="14"/>
              <w:szCs w:val="16"/>
            </w:rPr>
            <w:t xml:space="preserve">, is a limited liability </w:t>
          </w:r>
          <w:r w:rsidR="00BA5E3E">
            <w:rPr>
              <w:sz w:val="14"/>
              <w:szCs w:val="16"/>
            </w:rPr>
            <w:t>company</w:t>
          </w:r>
          <w:r w:rsidRPr="00A4789D">
            <w:rPr>
              <w:sz w:val="14"/>
              <w:szCs w:val="16"/>
            </w:rPr>
            <w:t xml:space="preserve"> registered in England and Wales. Registered Number</w:t>
          </w:r>
          <w:r w:rsidR="009D0D71" w:rsidRPr="00A4789D">
            <w:rPr>
              <w:sz w:val="14"/>
              <w:szCs w:val="16"/>
            </w:rPr>
            <w:t xml:space="preserve">: </w:t>
          </w:r>
          <w:r w:rsidR="00BA5E3E">
            <w:rPr>
              <w:sz w:val="14"/>
              <w:szCs w:val="16"/>
            </w:rPr>
            <w:t>12998810</w:t>
          </w:r>
          <w:r w:rsidR="0052455F" w:rsidRPr="00A4789D">
            <w:rPr>
              <w:sz w:val="14"/>
              <w:szCs w:val="16"/>
            </w:rPr>
            <w:t>.</w:t>
          </w:r>
        </w:p>
        <w:p w14:paraId="43D517F8" w14:textId="77777777" w:rsidR="0052455F" w:rsidRPr="00A4789D" w:rsidRDefault="0052455F" w:rsidP="00A4789D">
          <w:pPr>
            <w:pStyle w:val="Footer"/>
            <w:rPr>
              <w:sz w:val="14"/>
              <w:szCs w:val="16"/>
            </w:rPr>
          </w:pPr>
          <w:r w:rsidRPr="00A4789D">
            <w:rPr>
              <w:sz w:val="14"/>
              <w:szCs w:val="16"/>
            </w:rPr>
            <w:t>Registered Office: Mortlake Business Centre, 20 Mortlake High Street, London SW14 8JN.</w:t>
          </w:r>
        </w:p>
        <w:p w14:paraId="61055783" w14:textId="3527C265" w:rsidR="005167C9" w:rsidRPr="00A4789D" w:rsidRDefault="0052455F" w:rsidP="00A4789D">
          <w:pPr>
            <w:pStyle w:val="Footer"/>
            <w:rPr>
              <w:sz w:val="14"/>
              <w:szCs w:val="16"/>
            </w:rPr>
          </w:pPr>
          <w:r w:rsidRPr="00A4789D">
            <w:rPr>
              <w:sz w:val="14"/>
              <w:szCs w:val="16"/>
            </w:rPr>
            <w:t>The Theta logo is a registered trademark.</w:t>
          </w:r>
        </w:p>
      </w:tc>
    </w:tr>
  </w:tbl>
  <w:p w14:paraId="5438965A" w14:textId="77777777" w:rsidR="00482A21" w:rsidRDefault="00482A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B6AA8" w14:textId="77777777" w:rsidR="00453641" w:rsidRDefault="00453641" w:rsidP="0081615D">
      <w:r>
        <w:separator/>
      </w:r>
    </w:p>
  </w:footnote>
  <w:footnote w:type="continuationSeparator" w:id="0">
    <w:p w14:paraId="40094641" w14:textId="77777777" w:rsidR="00453641" w:rsidRDefault="00453641" w:rsidP="00816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337E6" w14:textId="77777777" w:rsidR="0081615D" w:rsidRDefault="002301EB" w:rsidP="0081615D">
    <w:pPr>
      <w:pStyle w:val="Header"/>
      <w:ind w:left="8647"/>
    </w:pPr>
    <w:r>
      <w:rPr>
        <w:noProof/>
      </w:rPr>
      <w:pict w14:anchorId="56F27C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4547" o:spid="_x0000_s1033" type="#_x0000_t75" style="position:absolute;left:0;text-align:left;margin-left:0;margin-top:0;width:510.2pt;height:653.5pt;z-index:-251657216;mso-position-horizontal:center;mso-position-horizontal-relative:margin;mso-position-vertical:center;mso-position-vertical-relative:margin" o:allowincell="f">
          <v:imagedata r:id="rId1" o:title="Globe"/>
          <w10:wrap anchorx="margin" anchory="margin"/>
        </v:shape>
      </w:pict>
    </w:r>
    <w:r w:rsidR="0081615D">
      <w:rPr>
        <w:noProof/>
      </w:rPr>
      <w:drawing>
        <wp:inline distT="0" distB="0" distL="0" distR="0" wp14:anchorId="2FA02E4C" wp14:editId="2F1CD8A0">
          <wp:extent cx="1254763" cy="501389"/>
          <wp:effectExtent l="0" t="0" r="2540" b="0"/>
          <wp:docPr id="17" name="Picture 17" descr="A picture containing drawing, pl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rawing, plat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162" cy="511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3447BF" w14:textId="77777777" w:rsidR="0081615D" w:rsidRDefault="0081615D" w:rsidP="0081615D">
    <w:pPr>
      <w:pStyle w:val="Header"/>
      <w:ind w:left="8647"/>
    </w:pPr>
  </w:p>
  <w:p w14:paraId="6CE4778F" w14:textId="77777777" w:rsidR="00D8571C" w:rsidRDefault="00D8571C"/>
  <w:p w14:paraId="7E0AB332" w14:textId="77777777" w:rsidR="00D8571C" w:rsidRDefault="00D8571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873F4" w14:textId="77777777" w:rsidR="00482A21" w:rsidRDefault="002301EB" w:rsidP="002C4C98">
    <w:pPr>
      <w:pStyle w:val="Header"/>
      <w:spacing w:after="360"/>
      <w:jc w:val="right"/>
    </w:pPr>
    <w:r>
      <w:rPr>
        <w:noProof/>
      </w:rPr>
      <w:pict w14:anchorId="00AF42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4548" o:spid="_x0000_s1034" type="#_x0000_t75" style="position:absolute;left:0;text-align:left;margin-left:0;margin-top:0;width:510.2pt;height:653.5pt;z-index:-251656192;mso-position-horizontal:center;mso-position-horizontal-relative:margin;mso-position-vertical:center;mso-position-vertical-relative:margin" o:allowincell="f">
          <v:imagedata r:id="rId1" o:title="Globe"/>
          <w10:wrap anchorx="margin" anchory="margin"/>
        </v:shape>
      </w:pict>
    </w:r>
  </w:p>
  <w:p w14:paraId="6D23EACB" w14:textId="77777777" w:rsidR="00D8571C" w:rsidRDefault="00D8571C"/>
  <w:p w14:paraId="74B42DD5" w14:textId="77777777" w:rsidR="00D8571C" w:rsidRDefault="00D8571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2F0E1" w14:textId="77777777" w:rsidR="007E5448" w:rsidRDefault="002301EB" w:rsidP="002C4C98">
    <w:pPr>
      <w:pStyle w:val="Header"/>
      <w:spacing w:after="360"/>
      <w:jc w:val="right"/>
    </w:pPr>
    <w:r>
      <w:rPr>
        <w:noProof/>
      </w:rPr>
      <w:pict w14:anchorId="5EA084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4546" o:spid="_x0000_s1032" type="#_x0000_t75" style="position:absolute;left:0;text-align:left;margin-left:47.1pt;margin-top:2.3pt;width:510.2pt;height:653.5pt;z-index:-251658240;mso-position-horizontal-relative:margin;mso-position-vertical-relative:margin" o:allowincell="f">
          <v:imagedata r:id="rId1" o:title="Globe"/>
          <w10:wrap anchorx="margin" anchory="margin"/>
        </v:shape>
      </w:pict>
    </w:r>
    <w:r w:rsidR="00BA5E3E">
      <w:rPr>
        <w:noProof/>
      </w:rPr>
      <w:drawing>
        <wp:inline distT="0" distB="0" distL="0" distR="0" wp14:anchorId="4F00AC42" wp14:editId="67DD31F2">
          <wp:extent cx="1944000" cy="1183668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1183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263F5"/>
    <w:multiLevelType w:val="hybridMultilevel"/>
    <w:tmpl w:val="0C2EA2B6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" w15:restartNumberingAfterBreak="0">
    <w:nsid w:val="55241C4E"/>
    <w:multiLevelType w:val="hybridMultilevel"/>
    <w:tmpl w:val="6D9091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4941DB"/>
    <w:multiLevelType w:val="multilevel"/>
    <w:tmpl w:val="73367C5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65BC3B45"/>
    <w:multiLevelType w:val="multilevel"/>
    <w:tmpl w:val="26D413BC"/>
    <w:lvl w:ilvl="0">
      <w:start w:val="6"/>
      <w:numFmt w:val="decimal"/>
      <w:lvlText w:val="%1.0"/>
      <w:lvlJc w:val="left"/>
      <w:pPr>
        <w:ind w:left="360" w:hanging="360"/>
      </w:pPr>
      <w:rPr>
        <w:rFonts w:hint="default"/>
        <w:b/>
        <w:sz w:val="16"/>
        <w:szCs w:val="16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 w15:restartNumberingAfterBreak="0">
    <w:nsid w:val="72AE3ABD"/>
    <w:multiLevelType w:val="hybridMultilevel"/>
    <w:tmpl w:val="A776D00C"/>
    <w:lvl w:ilvl="0" w:tplc="366E9D9A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000000" w:themeColor="text1"/>
      </w:rPr>
    </w:lvl>
    <w:lvl w:ilvl="1" w:tplc="94DC4F80">
      <w:start w:val="1"/>
      <w:numFmt w:val="bullet"/>
      <w:lvlText w:val="–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854150910">
    <w:abstractNumId w:val="2"/>
  </w:num>
  <w:num w:numId="2" w16cid:durableId="644355802">
    <w:abstractNumId w:val="3"/>
    <w:lvlOverride w:ilvl="0">
      <w:startOverride w:val="10"/>
    </w:lvlOverride>
    <w:lvlOverride w:ilvl="1"/>
  </w:num>
  <w:num w:numId="3" w16cid:durableId="473258376">
    <w:abstractNumId w:val="4"/>
  </w:num>
  <w:num w:numId="4" w16cid:durableId="2136674394">
    <w:abstractNumId w:val="0"/>
  </w:num>
  <w:num w:numId="5" w16cid:durableId="1751853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969"/>
    <w:rsid w:val="00026A42"/>
    <w:rsid w:val="0006298D"/>
    <w:rsid w:val="00085765"/>
    <w:rsid w:val="00087551"/>
    <w:rsid w:val="00090865"/>
    <w:rsid w:val="0009383D"/>
    <w:rsid w:val="000A04BC"/>
    <w:rsid w:val="000A7775"/>
    <w:rsid w:val="000B249D"/>
    <w:rsid w:val="000B5373"/>
    <w:rsid w:val="000F5B40"/>
    <w:rsid w:val="00174C62"/>
    <w:rsid w:val="001805E3"/>
    <w:rsid w:val="001A7277"/>
    <w:rsid w:val="001B04AD"/>
    <w:rsid w:val="001C2964"/>
    <w:rsid w:val="001E6583"/>
    <w:rsid w:val="001F3E57"/>
    <w:rsid w:val="001F4833"/>
    <w:rsid w:val="00201C54"/>
    <w:rsid w:val="00212682"/>
    <w:rsid w:val="00212EB3"/>
    <w:rsid w:val="00217A73"/>
    <w:rsid w:val="002301EB"/>
    <w:rsid w:val="00240160"/>
    <w:rsid w:val="00254CC0"/>
    <w:rsid w:val="0027070A"/>
    <w:rsid w:val="00271349"/>
    <w:rsid w:val="002A6D35"/>
    <w:rsid w:val="002A78AC"/>
    <w:rsid w:val="002B581D"/>
    <w:rsid w:val="002C4C98"/>
    <w:rsid w:val="002D4886"/>
    <w:rsid w:val="002D6CD9"/>
    <w:rsid w:val="002E37EF"/>
    <w:rsid w:val="003123F6"/>
    <w:rsid w:val="003176AD"/>
    <w:rsid w:val="00341EFD"/>
    <w:rsid w:val="00357035"/>
    <w:rsid w:val="00366B0A"/>
    <w:rsid w:val="003802CC"/>
    <w:rsid w:val="003B1421"/>
    <w:rsid w:val="003B5EC0"/>
    <w:rsid w:val="00422F8B"/>
    <w:rsid w:val="00425F0D"/>
    <w:rsid w:val="00426F4A"/>
    <w:rsid w:val="0044104B"/>
    <w:rsid w:val="00453641"/>
    <w:rsid w:val="00464BC9"/>
    <w:rsid w:val="00471B48"/>
    <w:rsid w:val="00482A21"/>
    <w:rsid w:val="00497DA4"/>
    <w:rsid w:val="004B7BED"/>
    <w:rsid w:val="004D6CBE"/>
    <w:rsid w:val="00505E43"/>
    <w:rsid w:val="005147D1"/>
    <w:rsid w:val="005167C9"/>
    <w:rsid w:val="005206B1"/>
    <w:rsid w:val="0052455F"/>
    <w:rsid w:val="005532B2"/>
    <w:rsid w:val="005D6DC5"/>
    <w:rsid w:val="005E5A21"/>
    <w:rsid w:val="005E680B"/>
    <w:rsid w:val="00603BF1"/>
    <w:rsid w:val="00605D12"/>
    <w:rsid w:val="00653FB0"/>
    <w:rsid w:val="00664C14"/>
    <w:rsid w:val="00666800"/>
    <w:rsid w:val="00667AAD"/>
    <w:rsid w:val="006A615C"/>
    <w:rsid w:val="006C2D73"/>
    <w:rsid w:val="006C614F"/>
    <w:rsid w:val="006E4A34"/>
    <w:rsid w:val="006E6FED"/>
    <w:rsid w:val="007246C9"/>
    <w:rsid w:val="00753B27"/>
    <w:rsid w:val="007C7C63"/>
    <w:rsid w:val="007E5448"/>
    <w:rsid w:val="007F28E8"/>
    <w:rsid w:val="0081615D"/>
    <w:rsid w:val="008218D0"/>
    <w:rsid w:val="0083516C"/>
    <w:rsid w:val="00853131"/>
    <w:rsid w:val="00876699"/>
    <w:rsid w:val="00886DBA"/>
    <w:rsid w:val="008C5C8E"/>
    <w:rsid w:val="0090679C"/>
    <w:rsid w:val="00922177"/>
    <w:rsid w:val="00956681"/>
    <w:rsid w:val="00964C82"/>
    <w:rsid w:val="009D0D71"/>
    <w:rsid w:val="00A07F19"/>
    <w:rsid w:val="00A201B3"/>
    <w:rsid w:val="00A4789D"/>
    <w:rsid w:val="00A5231D"/>
    <w:rsid w:val="00A75819"/>
    <w:rsid w:val="00A80385"/>
    <w:rsid w:val="00AE73F1"/>
    <w:rsid w:val="00B25504"/>
    <w:rsid w:val="00B41BAE"/>
    <w:rsid w:val="00B54696"/>
    <w:rsid w:val="00B91B99"/>
    <w:rsid w:val="00BA0E2B"/>
    <w:rsid w:val="00BA5E3E"/>
    <w:rsid w:val="00BB0B9E"/>
    <w:rsid w:val="00BC74B5"/>
    <w:rsid w:val="00BF6459"/>
    <w:rsid w:val="00C008D1"/>
    <w:rsid w:val="00C22980"/>
    <w:rsid w:val="00C341C1"/>
    <w:rsid w:val="00C45783"/>
    <w:rsid w:val="00C62C76"/>
    <w:rsid w:val="00CC2F10"/>
    <w:rsid w:val="00D0513F"/>
    <w:rsid w:val="00D124F8"/>
    <w:rsid w:val="00D67F3D"/>
    <w:rsid w:val="00D75F4F"/>
    <w:rsid w:val="00D8571C"/>
    <w:rsid w:val="00DC5B90"/>
    <w:rsid w:val="00E43195"/>
    <w:rsid w:val="00E457C8"/>
    <w:rsid w:val="00EA38EC"/>
    <w:rsid w:val="00ED245B"/>
    <w:rsid w:val="00EE01A7"/>
    <w:rsid w:val="00EE6DEC"/>
    <w:rsid w:val="00EF20A4"/>
    <w:rsid w:val="00EF31C8"/>
    <w:rsid w:val="00F44D60"/>
    <w:rsid w:val="00F47519"/>
    <w:rsid w:val="00F801CA"/>
    <w:rsid w:val="00FD2D18"/>
    <w:rsid w:val="00FD400D"/>
    <w:rsid w:val="00FE06EB"/>
    <w:rsid w:val="00FE0969"/>
    <w:rsid w:val="00FE57A7"/>
    <w:rsid w:val="00FF358F"/>
    <w:rsid w:val="00FF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DB4394"/>
  <w14:defaultImageDpi w14:val="32767"/>
  <w15:chartTrackingRefBased/>
  <w15:docId w15:val="{12AA7EDC-200C-4A41-ABFC-603A8E97A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E0969"/>
  </w:style>
  <w:style w:type="paragraph" w:styleId="Heading3">
    <w:name w:val="heading 3"/>
    <w:basedOn w:val="Normal"/>
    <w:next w:val="Normal"/>
    <w:link w:val="Heading3Char"/>
    <w:qFormat/>
    <w:rsid w:val="00FE0969"/>
    <w:pPr>
      <w:spacing w:after="120"/>
      <w:outlineLvl w:val="2"/>
    </w:pPr>
    <w:rPr>
      <w:rFonts w:ascii="Times New Roman" w:eastAsia="Times New Roman" w:hAnsi="Times New Roman" w:cs="Times New Roman"/>
      <w:b/>
      <w:color w:val="777777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1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15D"/>
  </w:style>
  <w:style w:type="paragraph" w:styleId="Footer">
    <w:name w:val="footer"/>
    <w:basedOn w:val="Normal"/>
    <w:link w:val="FooterChar"/>
    <w:uiPriority w:val="99"/>
    <w:unhideWhenUsed/>
    <w:rsid w:val="008161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15D"/>
  </w:style>
  <w:style w:type="character" w:styleId="PageNumber">
    <w:name w:val="page number"/>
    <w:basedOn w:val="DefaultParagraphFont"/>
    <w:unhideWhenUsed/>
    <w:rsid w:val="0081615D"/>
  </w:style>
  <w:style w:type="paragraph" w:customStyle="1" w:styleId="SubHeading1MainText">
    <w:name w:val="Sub Heading 1 Main Text"/>
    <w:basedOn w:val="Normal"/>
    <w:autoRedefine/>
    <w:rsid w:val="0044104B"/>
    <w:pPr>
      <w:keepNext/>
      <w:jc w:val="both"/>
      <w:outlineLvl w:val="4"/>
    </w:pPr>
    <w:rPr>
      <w:rFonts w:ascii="Georgia" w:eastAsia="Times New Roman" w:hAnsi="Georgia" w:cs="Arial"/>
      <w:color w:val="000000" w:themeColor="text1"/>
      <w:sz w:val="16"/>
      <w:szCs w:val="16"/>
    </w:rPr>
  </w:style>
  <w:style w:type="paragraph" w:customStyle="1" w:styleId="Body">
    <w:name w:val="Body"/>
    <w:rsid w:val="0044104B"/>
    <w:pPr>
      <w:pBdr>
        <w:top w:val="nil"/>
        <w:left w:val="nil"/>
        <w:bottom w:val="nil"/>
        <w:right w:val="nil"/>
        <w:between w:val="nil"/>
        <w:bar w:val="nil"/>
      </w:pBdr>
      <w:spacing w:line="240" w:lineRule="atLeast"/>
    </w:pPr>
    <w:rPr>
      <w:rFonts w:eastAsia="Arial" w:cs="Arial"/>
      <w:color w:val="000000"/>
      <w:sz w:val="20"/>
      <w:szCs w:val="20"/>
      <w:u w:color="000000"/>
      <w:bdr w:val="nil"/>
      <w:lang w:val="en-US"/>
    </w:rPr>
  </w:style>
  <w:style w:type="character" w:styleId="Hyperlink">
    <w:name w:val="Hyperlink"/>
    <w:basedOn w:val="DefaultParagraphFont"/>
    <w:unhideWhenUsed/>
    <w:rsid w:val="00F44D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44D6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6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FE0969"/>
    <w:rPr>
      <w:rFonts w:ascii="Times New Roman" w:eastAsia="Times New Roman" w:hAnsi="Times New Roman" w:cs="Times New Roman"/>
      <w:b/>
      <w:color w:val="777777"/>
      <w:sz w:val="24"/>
      <w:lang w:eastAsia="en-GB"/>
    </w:rPr>
  </w:style>
  <w:style w:type="paragraph" w:customStyle="1" w:styleId="Bodycopy">
    <w:name w:val="Body copy"/>
    <w:basedOn w:val="Normal"/>
    <w:rsid w:val="00FE0969"/>
    <w:pPr>
      <w:suppressAutoHyphens/>
    </w:pPr>
    <w:rPr>
      <w:rFonts w:ascii="Times New Roman" w:eastAsia="Times New Roman" w:hAnsi="Times New Roman" w:cs="Times New Roman"/>
      <w:sz w:val="24"/>
      <w:lang w:eastAsia="en-GB"/>
    </w:rPr>
  </w:style>
  <w:style w:type="paragraph" w:styleId="BodyText">
    <w:name w:val="Body Text"/>
    <w:basedOn w:val="Normal"/>
    <w:link w:val="BodyTextChar"/>
    <w:rsid w:val="00254CC0"/>
    <w:pPr>
      <w:suppressAutoHyphens/>
      <w:spacing w:after="120"/>
      <w:jc w:val="both"/>
    </w:pPr>
    <w:rPr>
      <w:rFonts w:ascii="Times New Roman" w:eastAsia="Times New Roman" w:hAnsi="Times New Roman" w:cs="Arial"/>
      <w:bCs/>
      <w:sz w:val="24"/>
    </w:rPr>
  </w:style>
  <w:style w:type="character" w:customStyle="1" w:styleId="BodyTextChar">
    <w:name w:val="Body Text Char"/>
    <w:basedOn w:val="DefaultParagraphFont"/>
    <w:link w:val="BodyText"/>
    <w:rsid w:val="00254CC0"/>
    <w:rPr>
      <w:rFonts w:ascii="Times New Roman" w:eastAsia="Times New Roman" w:hAnsi="Times New Roman" w:cs="Arial"/>
      <w:bCs/>
      <w:sz w:val="24"/>
    </w:rPr>
  </w:style>
  <w:style w:type="table" w:styleId="PlainTable2">
    <w:name w:val="Plain Table 2"/>
    <w:basedOn w:val="TableNormal"/>
    <w:uiPriority w:val="42"/>
    <w:rsid w:val="00254CC0"/>
    <w:rPr>
      <w:rFonts w:asciiTheme="minorHAnsi" w:hAnsiTheme="minorHAnsi"/>
      <w:sz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tyleScheduleLinespacingAtleast145pt">
    <w:name w:val="Style Schedule + Line spacing:  At least 14.5 pt"/>
    <w:rsid w:val="00254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240" w:line="290" w:lineRule="atLeast"/>
    </w:pPr>
    <w:rPr>
      <w:rFonts w:eastAsia="Arial" w:cs="Arial"/>
      <w:b/>
      <w:bCs/>
      <w:color w:val="000000"/>
      <w:sz w:val="20"/>
      <w:szCs w:val="20"/>
      <w:u w:color="000000"/>
      <w:bdr w:val="nil"/>
      <w:lang w:val="en-US"/>
    </w:rPr>
  </w:style>
  <w:style w:type="paragraph" w:styleId="ListParagraph">
    <w:name w:val="List Paragraph"/>
    <w:basedOn w:val="Normal"/>
    <w:uiPriority w:val="34"/>
    <w:qFormat/>
    <w:rsid w:val="00254CC0"/>
    <w:pPr>
      <w:suppressAutoHyphens/>
      <w:ind w:left="720"/>
      <w:jc w:val="both"/>
    </w:pPr>
    <w:rPr>
      <w:rFonts w:ascii="Times New Roman" w:eastAsia="Times New Roman" w:hAnsi="Times New Roman" w:cs="Arial"/>
      <w:bCs/>
      <w:sz w:val="24"/>
    </w:rPr>
  </w:style>
  <w:style w:type="paragraph" w:styleId="Revision">
    <w:name w:val="Revision"/>
    <w:hidden/>
    <w:uiPriority w:val="99"/>
    <w:semiHidden/>
    <w:rsid w:val="00AE7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\OneDrive\Documents\Custom%20Office%20Templates\Theta%20Insights%20+%20Modelling%20Ltd%20multi%20page%20word%20template%20Nov%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1b4a0d-aa31-4015-bcef-8f7e069a10fa" xsi:nil="true"/>
    <lcf76f155ced4ddcb4097134ff3c332f xmlns="82237b54-d7ce-4085-8bb9-e2f4a7eda4bb">
      <Terms xmlns="http://schemas.microsoft.com/office/infopath/2007/PartnerControls"/>
    </lcf76f155ced4ddcb4097134ff3c332f>
    <SharedWithUsers xmlns="fc1b4a0d-aa31-4015-bcef-8f7e069a10fa">
      <UserInfo>
        <DisplayName>Chris Biggs</DisplayName>
        <AccountId>8</AccountId>
        <AccountType/>
      </UserInfo>
      <UserInfo>
        <DisplayName>Hari Patel</DisplayName>
        <AccountId>17</AccountId>
        <AccountType/>
      </UserInfo>
      <UserInfo>
        <DisplayName>Nick Mina</DisplayName>
        <AccountId>168</AccountId>
        <AccountType/>
      </UserInfo>
      <UserInfo>
        <DisplayName>Zulfi Unar</DisplayName>
        <AccountId>50</AccountId>
        <AccountType/>
      </UserInfo>
      <UserInfo>
        <DisplayName>Gergely Major</DisplayName>
        <AccountId>101</AccountId>
        <AccountType/>
      </UserInfo>
      <UserInfo>
        <DisplayName>Helen Biggs</DisplayName>
        <AccountId>16</AccountId>
        <AccountType/>
      </UserInfo>
      <UserInfo>
        <DisplayName>Modupe Abimbowo</DisplayName>
        <AccountId>104</AccountId>
        <AccountType/>
      </UserInfo>
      <UserInfo>
        <DisplayName>Chris Smith</DisplayName>
        <AccountId>140</AccountId>
        <AccountType/>
      </UserInfo>
      <UserInfo>
        <DisplayName>Reena Jugdhurry</DisplayName>
        <AccountId>11</AccountId>
        <AccountType/>
      </UserInfo>
      <UserInfo>
        <DisplayName>Justin Clatworthy</DisplayName>
        <AccountId>139</AccountId>
        <AccountType/>
      </UserInfo>
      <UserInfo>
        <DisplayName>Natasha Siren</DisplayName>
        <AccountId>12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0BC78C175E6345AC8F6B8D33EB3ED6" ma:contentTypeVersion="16" ma:contentTypeDescription="Create a new document." ma:contentTypeScope="" ma:versionID="c94208d2ea8961caca96ac424e85363e">
  <xsd:schema xmlns:xsd="http://www.w3.org/2001/XMLSchema" xmlns:xs="http://www.w3.org/2001/XMLSchema" xmlns:p="http://schemas.microsoft.com/office/2006/metadata/properties" xmlns:ns2="82237b54-d7ce-4085-8bb9-e2f4a7eda4bb" xmlns:ns3="fc1b4a0d-aa31-4015-bcef-8f7e069a10fa" targetNamespace="http://schemas.microsoft.com/office/2006/metadata/properties" ma:root="true" ma:fieldsID="c7add865ceffb32fd25526f9442eed5e" ns2:_="" ns3:_="">
    <xsd:import namespace="82237b54-d7ce-4085-8bb9-e2f4a7eda4bb"/>
    <xsd:import namespace="fc1b4a0d-aa31-4015-bcef-8f7e069a10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237b54-d7ce-4085-8bb9-e2f4a7eda4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6369e4b-1589-4cc5-8f1e-93a9cf225d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b4a0d-aa31-4015-bcef-8f7e069a10f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7776927-2f0e-417d-b8eb-67e1d3b6f731}" ma:internalName="TaxCatchAll" ma:showField="CatchAllData" ma:web="fc1b4a0d-aa31-4015-bcef-8f7e069a1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9ACCF-FA8D-4AE4-9C9C-05BB158CF3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F8115D-4B02-4147-87FE-85FD6CBE5F08}">
  <ds:schemaRefs>
    <ds:schemaRef ds:uri="http://purl.org/dc/terms/"/>
    <ds:schemaRef ds:uri="http://schemas.microsoft.com/office/2006/documentManagement/types"/>
    <ds:schemaRef ds:uri="fc1b4a0d-aa31-4015-bcef-8f7e069a10fa"/>
    <ds:schemaRef ds:uri="http://purl.org/dc/elements/1.1/"/>
    <ds:schemaRef ds:uri="http://www.w3.org/XML/1998/namespace"/>
    <ds:schemaRef ds:uri="http://schemas.microsoft.com/office/2006/metadata/properties"/>
    <ds:schemaRef ds:uri="82237b54-d7ce-4085-8bb9-e2f4a7eda4bb"/>
    <ds:schemaRef ds:uri="http://schemas.microsoft.com/office/infopath/2007/PartnerControls"/>
    <ds:schemaRef ds:uri="http://purl.org/dc/dcmitype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DBAA5D1B-C5BA-4F3D-A0C2-2B4F837ABB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237b54-d7ce-4085-8bb9-e2f4a7eda4bb"/>
    <ds:schemaRef ds:uri="fc1b4a0d-aa31-4015-bcef-8f7e069a10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57129C-2255-4BB6-BAAD-5763CDEF9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Theta Insights + Modelling Ltd multi page word template Nov 22</Template>
  <TotalTime>0</TotalTime>
  <Pages>5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Biggs</dc:creator>
  <cp:keywords/>
  <dc:description/>
  <cp:lastModifiedBy>Justin Clatworthy</cp:lastModifiedBy>
  <cp:revision>2</cp:revision>
  <cp:lastPrinted>2022-11-30T11:16:00Z</cp:lastPrinted>
  <dcterms:created xsi:type="dcterms:W3CDTF">2023-01-27T16:30:00Z</dcterms:created>
  <dcterms:modified xsi:type="dcterms:W3CDTF">2023-01-27T16:30:00Z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0x0101008D0BC78C175E6345AC8F6B8D33EB3ED6</vt:lpwstr>
  </property>
  <property fmtid="{D5CDD505-2E9C-101B-9397-08002B2CF9AE}" pid="3" name="MediaServiceImageTags">
    <vt:lpwstr/>
  </property>
</Properties>
</file>